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9F96B" w14:textId="77777777" w:rsidR="00B34B87" w:rsidRDefault="00B34B87" w:rsidP="009E550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D92723C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54501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A53612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809EE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1F4E9" w14:textId="77777777" w:rsidR="001B1734" w:rsidRDefault="001B1734" w:rsidP="00C31201">
      <w:pPr>
        <w:tabs>
          <w:tab w:val="left" w:pos="8280"/>
        </w:tabs>
        <w:ind w:firstLine="708"/>
      </w:pPr>
    </w:p>
    <w:p w14:paraId="775D5573" w14:textId="77777777" w:rsidR="00C31201" w:rsidRPr="009A0909" w:rsidRDefault="00C31201" w:rsidP="00C31201">
      <w:pPr>
        <w:tabs>
          <w:tab w:val="left" w:pos="8280"/>
        </w:tabs>
        <w:ind w:firstLine="708"/>
      </w:pPr>
      <w:r>
        <w:tab/>
      </w:r>
    </w:p>
    <w:p w14:paraId="4D1D9285" w14:textId="3324D409" w:rsidR="00A23F29" w:rsidRPr="00165AD1" w:rsidRDefault="00D154A2" w:rsidP="008605F6">
      <w:pPr>
        <w:jc w:val="both"/>
        <w:rPr>
          <w:b/>
        </w:rPr>
      </w:pPr>
      <w:r w:rsidRPr="00152220">
        <w:rPr>
          <w:b/>
        </w:rPr>
        <w:t xml:space="preserve">                                                                      </w:t>
      </w:r>
    </w:p>
    <w:p w14:paraId="26E73B4E" w14:textId="77777777" w:rsidR="00152220" w:rsidRPr="00165AD1" w:rsidRDefault="00152220" w:rsidP="008605F6">
      <w:pPr>
        <w:jc w:val="both"/>
        <w:rPr>
          <w:b/>
        </w:rPr>
      </w:pPr>
    </w:p>
    <w:p w14:paraId="028AD05C" w14:textId="4D244BDF" w:rsidR="00B52BA6" w:rsidRPr="00B52BA6" w:rsidRDefault="008605F6" w:rsidP="009406AC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="009406AC">
        <w:rPr>
          <w:b/>
        </w:rPr>
        <w:t xml:space="preserve">Правила установки и эксплуатации рекламных конструкций на территории городского округа город Дзержинск, утвержденные </w:t>
      </w:r>
      <w:r>
        <w:rPr>
          <w:b/>
        </w:rPr>
        <w:t>постанов</w:t>
      </w:r>
      <w:r w:rsidR="00D32F38">
        <w:rPr>
          <w:b/>
        </w:rPr>
        <w:t>ление</w:t>
      </w:r>
      <w:r w:rsidR="009406AC">
        <w:rPr>
          <w:b/>
        </w:rPr>
        <w:t>м</w:t>
      </w:r>
      <w:r w:rsidR="00D32F38">
        <w:rPr>
          <w:b/>
        </w:rPr>
        <w:t xml:space="preserve"> администрации города</w:t>
      </w:r>
      <w:r w:rsidR="009406AC">
        <w:rPr>
          <w:b/>
        </w:rPr>
        <w:t xml:space="preserve"> Дзержинска Нижегородской области о</w:t>
      </w:r>
      <w:r w:rsidR="00D32F38">
        <w:rPr>
          <w:b/>
        </w:rPr>
        <w:t xml:space="preserve">т </w:t>
      </w:r>
      <w:r w:rsidR="00D5123C" w:rsidRPr="00D5123C">
        <w:rPr>
          <w:b/>
        </w:rPr>
        <w:t>1</w:t>
      </w:r>
      <w:r w:rsidR="006A7845">
        <w:rPr>
          <w:b/>
        </w:rPr>
        <w:t>1</w:t>
      </w:r>
      <w:r w:rsidR="009406AC">
        <w:rPr>
          <w:b/>
        </w:rPr>
        <w:t xml:space="preserve"> ноября </w:t>
      </w:r>
      <w:r w:rsidR="00D5123C" w:rsidRPr="00D5123C">
        <w:rPr>
          <w:b/>
        </w:rPr>
        <w:t>201</w:t>
      </w:r>
      <w:r w:rsidR="006A7845">
        <w:rPr>
          <w:b/>
        </w:rPr>
        <w:t>4</w:t>
      </w:r>
      <w:r w:rsidR="009406AC">
        <w:rPr>
          <w:b/>
        </w:rPr>
        <w:t xml:space="preserve"> года </w:t>
      </w:r>
      <w:r w:rsidR="00D5123C">
        <w:rPr>
          <w:b/>
        </w:rPr>
        <w:t>№</w:t>
      </w:r>
      <w:r w:rsidR="006A7845">
        <w:rPr>
          <w:b/>
        </w:rPr>
        <w:t xml:space="preserve"> 4</w:t>
      </w:r>
      <w:r w:rsidR="00D5123C" w:rsidRPr="00D5123C">
        <w:rPr>
          <w:b/>
        </w:rPr>
        <w:t>8</w:t>
      </w:r>
      <w:r w:rsidR="006A7845">
        <w:rPr>
          <w:b/>
        </w:rPr>
        <w:t>17</w:t>
      </w:r>
    </w:p>
    <w:p w14:paraId="22681D4F" w14:textId="77777777" w:rsidR="00C31201" w:rsidRDefault="00C31201" w:rsidP="009406AC">
      <w:pPr>
        <w:jc w:val="center"/>
        <w:rPr>
          <w:b/>
        </w:rPr>
      </w:pPr>
    </w:p>
    <w:p w14:paraId="0F3928E9" w14:textId="77777777" w:rsidR="00A23F29" w:rsidRPr="00870AF6" w:rsidRDefault="00A23F29" w:rsidP="00EC7E01">
      <w:pPr>
        <w:jc w:val="both"/>
        <w:rPr>
          <w:b/>
        </w:rPr>
      </w:pPr>
    </w:p>
    <w:p w14:paraId="1EE32885" w14:textId="3D3050E9" w:rsidR="00D5123C" w:rsidRPr="00667FBB" w:rsidRDefault="00D5123C" w:rsidP="00EC7E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B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667FBB" w:rsidRPr="00667FBB">
        <w:rPr>
          <w:rFonts w:ascii="Times New Roman" w:hAnsi="Times New Roman" w:cs="Times New Roman"/>
          <w:sz w:val="28"/>
          <w:szCs w:val="28"/>
        </w:rPr>
        <w:t>повышения эффективности организации деятельности</w:t>
      </w:r>
      <w:r w:rsidR="009406A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100E5">
        <w:rPr>
          <w:rFonts w:ascii="Times New Roman" w:hAnsi="Times New Roman" w:cs="Times New Roman"/>
          <w:sz w:val="28"/>
          <w:szCs w:val="28"/>
        </w:rPr>
        <w:t xml:space="preserve">       </w:t>
      </w:r>
      <w:r w:rsidR="009406AC">
        <w:rPr>
          <w:rFonts w:ascii="Times New Roman" w:hAnsi="Times New Roman" w:cs="Times New Roman"/>
          <w:sz w:val="28"/>
          <w:szCs w:val="28"/>
        </w:rPr>
        <w:t xml:space="preserve">     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 по </w:t>
      </w:r>
      <w:r w:rsidR="00667FBB" w:rsidRPr="004D669B">
        <w:rPr>
          <w:rFonts w:ascii="Times New Roman" w:hAnsi="Times New Roman" w:cs="Times New Roman"/>
          <w:sz w:val="28"/>
          <w:szCs w:val="28"/>
        </w:rPr>
        <w:t>распространению наружной рекламы на территории городского округа г</w:t>
      </w:r>
      <w:r w:rsidR="00FB39A7">
        <w:rPr>
          <w:rFonts w:ascii="Times New Roman" w:hAnsi="Times New Roman" w:cs="Times New Roman"/>
          <w:sz w:val="28"/>
          <w:szCs w:val="28"/>
        </w:rPr>
        <w:t xml:space="preserve">ород </w:t>
      </w:r>
      <w:r w:rsidR="00667FBB" w:rsidRPr="004D669B">
        <w:rPr>
          <w:rFonts w:ascii="Times New Roman" w:hAnsi="Times New Roman" w:cs="Times New Roman"/>
          <w:sz w:val="28"/>
          <w:szCs w:val="28"/>
        </w:rPr>
        <w:t>Дзержинск</w:t>
      </w:r>
      <w:r w:rsidR="00424989">
        <w:rPr>
          <w:rFonts w:ascii="Times New Roman" w:hAnsi="Times New Roman" w:cs="Times New Roman"/>
          <w:sz w:val="28"/>
          <w:szCs w:val="28"/>
        </w:rPr>
        <w:t xml:space="preserve"> 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="00667FBB" w:rsidRPr="00667FB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67FBB" w:rsidRPr="00667FBB">
        <w:rPr>
          <w:rFonts w:ascii="Times New Roman" w:hAnsi="Times New Roman" w:cs="Times New Roman"/>
          <w:sz w:val="28"/>
          <w:szCs w:val="28"/>
        </w:rPr>
        <w:t xml:space="preserve"> от</w:t>
      </w:r>
      <w:r w:rsidR="009406AC">
        <w:rPr>
          <w:rFonts w:ascii="Times New Roman" w:hAnsi="Times New Roman" w:cs="Times New Roman"/>
          <w:sz w:val="28"/>
          <w:szCs w:val="28"/>
        </w:rPr>
        <w:t xml:space="preserve"> </w:t>
      </w:r>
      <w:r w:rsidR="00667FBB" w:rsidRPr="00667FBB">
        <w:rPr>
          <w:rFonts w:ascii="Times New Roman" w:hAnsi="Times New Roman" w:cs="Times New Roman"/>
          <w:sz w:val="28"/>
          <w:szCs w:val="28"/>
        </w:rPr>
        <w:t>6</w:t>
      </w:r>
      <w:r w:rsidR="009406AC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667FBB" w:rsidRPr="00667FBB">
        <w:rPr>
          <w:rFonts w:ascii="Times New Roman" w:hAnsi="Times New Roman" w:cs="Times New Roman"/>
          <w:sz w:val="28"/>
          <w:szCs w:val="28"/>
        </w:rPr>
        <w:t>2003</w:t>
      </w:r>
      <w:r w:rsidR="009406A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4EAC">
        <w:rPr>
          <w:rFonts w:ascii="Times New Roman" w:hAnsi="Times New Roman" w:cs="Times New Roman"/>
          <w:sz w:val="28"/>
          <w:szCs w:val="28"/>
        </w:rPr>
        <w:t>№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 131-ФЗ </w:t>
      </w:r>
      <w:r w:rsidR="00564EAC">
        <w:rPr>
          <w:rFonts w:ascii="Times New Roman" w:hAnsi="Times New Roman" w:cs="Times New Roman"/>
          <w:sz w:val="28"/>
          <w:szCs w:val="28"/>
        </w:rPr>
        <w:t>«</w:t>
      </w:r>
      <w:r w:rsidR="00667FBB" w:rsidRPr="00667FB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</w:t>
      </w:r>
      <w:r w:rsidR="00A100E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564EAC">
        <w:rPr>
          <w:rFonts w:ascii="Times New Roman" w:hAnsi="Times New Roman" w:cs="Times New Roman"/>
          <w:sz w:val="28"/>
          <w:szCs w:val="28"/>
        </w:rPr>
        <w:t>»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0" w:history="1">
        <w:r w:rsidR="00667FBB" w:rsidRPr="00667FB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67FBB" w:rsidRPr="00667FBB">
        <w:rPr>
          <w:rFonts w:ascii="Times New Roman" w:hAnsi="Times New Roman" w:cs="Times New Roman"/>
          <w:sz w:val="28"/>
          <w:szCs w:val="28"/>
        </w:rPr>
        <w:t xml:space="preserve"> от 13</w:t>
      </w:r>
      <w:r w:rsidR="009406AC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667FBB" w:rsidRPr="00667FBB">
        <w:rPr>
          <w:rFonts w:ascii="Times New Roman" w:hAnsi="Times New Roman" w:cs="Times New Roman"/>
          <w:sz w:val="28"/>
          <w:szCs w:val="28"/>
        </w:rPr>
        <w:t>2006</w:t>
      </w:r>
      <w:r w:rsidR="009406AC">
        <w:rPr>
          <w:rFonts w:ascii="Times New Roman" w:hAnsi="Times New Roman" w:cs="Times New Roman"/>
          <w:sz w:val="28"/>
          <w:szCs w:val="28"/>
        </w:rPr>
        <w:t xml:space="preserve"> года          </w:t>
      </w:r>
      <w:r w:rsidR="00A100E5">
        <w:rPr>
          <w:rFonts w:ascii="Times New Roman" w:hAnsi="Times New Roman" w:cs="Times New Roman"/>
          <w:sz w:val="28"/>
          <w:szCs w:val="28"/>
        </w:rPr>
        <w:t xml:space="preserve">        </w:t>
      </w:r>
      <w:r w:rsidR="009406AC">
        <w:rPr>
          <w:rFonts w:ascii="Times New Roman" w:hAnsi="Times New Roman" w:cs="Times New Roman"/>
          <w:sz w:val="28"/>
          <w:szCs w:val="28"/>
        </w:rPr>
        <w:t xml:space="preserve"> 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 </w:t>
      </w:r>
      <w:r w:rsidR="00564EAC">
        <w:rPr>
          <w:rFonts w:ascii="Times New Roman" w:hAnsi="Times New Roman" w:cs="Times New Roman"/>
          <w:sz w:val="28"/>
          <w:szCs w:val="28"/>
        </w:rPr>
        <w:t>№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 38-ФЗ </w:t>
      </w:r>
      <w:r w:rsidR="00564EAC">
        <w:rPr>
          <w:rFonts w:ascii="Times New Roman" w:hAnsi="Times New Roman" w:cs="Times New Roman"/>
          <w:sz w:val="28"/>
          <w:szCs w:val="28"/>
        </w:rPr>
        <w:t>«</w:t>
      </w:r>
      <w:r w:rsidR="00667FBB" w:rsidRPr="00667FBB">
        <w:rPr>
          <w:rFonts w:ascii="Times New Roman" w:hAnsi="Times New Roman" w:cs="Times New Roman"/>
          <w:sz w:val="28"/>
          <w:szCs w:val="28"/>
        </w:rPr>
        <w:t>О рекламе</w:t>
      </w:r>
      <w:r w:rsidR="00564EAC">
        <w:rPr>
          <w:rFonts w:ascii="Times New Roman" w:hAnsi="Times New Roman" w:cs="Times New Roman"/>
          <w:sz w:val="28"/>
          <w:szCs w:val="28"/>
        </w:rPr>
        <w:t>»</w:t>
      </w:r>
      <w:r w:rsidR="00667FBB" w:rsidRPr="00667FBB">
        <w:rPr>
          <w:rFonts w:ascii="Times New Roman" w:hAnsi="Times New Roman" w:cs="Times New Roman"/>
          <w:sz w:val="28"/>
          <w:szCs w:val="28"/>
        </w:rPr>
        <w:t xml:space="preserve">, </w:t>
      </w:r>
      <w:r w:rsidR="00152220">
        <w:rPr>
          <w:rFonts w:ascii="Times New Roman" w:hAnsi="Times New Roman" w:cs="Times New Roman"/>
          <w:sz w:val="28"/>
          <w:szCs w:val="28"/>
        </w:rPr>
        <w:t>п</w:t>
      </w:r>
      <w:r w:rsidR="00152220" w:rsidRPr="0015222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остановление</w:t>
      </w:r>
      <w:r w:rsidR="0015222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</w:t>
      </w:r>
      <w:r w:rsidR="00152220" w:rsidRPr="0015222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Правительства Российской Федерации от 4 июня 2026г. № 693"Об утверждении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собственности"</w:t>
      </w:r>
      <w:r w:rsidR="0015222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="00424989">
        <w:rPr>
          <w:rFonts w:ascii="Times New Roman" w:hAnsi="Times New Roman" w:cs="Times New Roman"/>
          <w:sz w:val="28"/>
          <w:szCs w:val="28"/>
        </w:rPr>
        <w:t xml:space="preserve"> </w:t>
      </w:r>
      <w:r w:rsidRPr="00667FBB">
        <w:rPr>
          <w:rFonts w:ascii="Times New Roman" w:hAnsi="Times New Roman" w:cs="Times New Roman"/>
          <w:sz w:val="28"/>
          <w:szCs w:val="28"/>
        </w:rPr>
        <w:t>на основании Устава городского округа город Дзержинск</w:t>
      </w:r>
      <w:r w:rsidR="00DF30BE">
        <w:rPr>
          <w:rFonts w:ascii="Times New Roman" w:hAnsi="Times New Roman" w:cs="Times New Roman"/>
          <w:sz w:val="28"/>
          <w:szCs w:val="28"/>
        </w:rPr>
        <w:t xml:space="preserve"> </w:t>
      </w:r>
      <w:r w:rsidRPr="00667FBB">
        <w:rPr>
          <w:rFonts w:ascii="Times New Roman" w:hAnsi="Times New Roman" w:cs="Times New Roman"/>
          <w:sz w:val="28"/>
          <w:szCs w:val="28"/>
        </w:rPr>
        <w:t>администрация города Дзержинска</w:t>
      </w:r>
    </w:p>
    <w:p w14:paraId="0B9640CC" w14:textId="77777777" w:rsidR="00D5123C" w:rsidRDefault="00D5123C" w:rsidP="00D5123C">
      <w:pPr>
        <w:pStyle w:val="ad"/>
        <w:widowControl w:val="0"/>
      </w:pPr>
    </w:p>
    <w:p w14:paraId="1E409AB8" w14:textId="77777777" w:rsidR="00D5123C" w:rsidRDefault="00D5123C" w:rsidP="00FB39A7">
      <w:pPr>
        <w:pStyle w:val="ad"/>
        <w:widowControl w:val="0"/>
        <w:jc w:val="left"/>
        <w:rPr>
          <w:b/>
        </w:rPr>
      </w:pPr>
      <w:r w:rsidRPr="00D5123C">
        <w:rPr>
          <w:b/>
        </w:rPr>
        <w:t>ПОСТАНОВЛЯЕТ:</w:t>
      </w:r>
    </w:p>
    <w:p w14:paraId="2F7C38B2" w14:textId="77777777" w:rsidR="00D5123C" w:rsidRPr="00D5123C" w:rsidRDefault="00D5123C" w:rsidP="00D5123C">
      <w:pPr>
        <w:pStyle w:val="ad"/>
        <w:widowControl w:val="0"/>
        <w:rPr>
          <w:b/>
        </w:rPr>
      </w:pPr>
    </w:p>
    <w:p w14:paraId="4B97D2D0" w14:textId="763BE8D9" w:rsidR="008B2C7F" w:rsidRDefault="00D5123C" w:rsidP="00A23F29">
      <w:pPr>
        <w:pStyle w:val="ad"/>
        <w:widowControl w:val="0"/>
        <w:ind w:firstLine="709"/>
      </w:pPr>
      <w:r>
        <w:t xml:space="preserve">1. Внести в </w:t>
      </w:r>
      <w:r w:rsidR="009406AC">
        <w:t xml:space="preserve">Правила установки и эксплуатации </w:t>
      </w:r>
      <w:proofErr w:type="gramStart"/>
      <w:r w:rsidR="009406AC">
        <w:t>рекламных</w:t>
      </w:r>
      <w:proofErr w:type="gramEnd"/>
      <w:r w:rsidR="009406AC">
        <w:t xml:space="preserve"> конструкции на территории городского округа город Дзержинск, утвержденные  </w:t>
      </w:r>
      <w:r>
        <w:t>постановление</w:t>
      </w:r>
      <w:r w:rsidR="009406AC">
        <w:t>м</w:t>
      </w:r>
      <w:r>
        <w:t xml:space="preserve"> администрации города Дзержинска</w:t>
      </w:r>
      <w:r w:rsidR="00C924BB">
        <w:t xml:space="preserve"> Нижегородской области </w:t>
      </w:r>
      <w:r w:rsidR="009406AC">
        <w:t xml:space="preserve"> </w:t>
      </w:r>
      <w:r>
        <w:t>от 1</w:t>
      </w:r>
      <w:r w:rsidR="006A7845">
        <w:t>1</w:t>
      </w:r>
      <w:r w:rsidR="009406AC">
        <w:t xml:space="preserve"> ноября </w:t>
      </w:r>
      <w:r>
        <w:t>201</w:t>
      </w:r>
      <w:r w:rsidR="006A7845">
        <w:t>4</w:t>
      </w:r>
      <w:r w:rsidR="009406AC">
        <w:t xml:space="preserve"> года </w:t>
      </w:r>
      <w:r>
        <w:t xml:space="preserve">№ </w:t>
      </w:r>
      <w:r w:rsidR="006A7845">
        <w:t>4</w:t>
      </w:r>
      <w:r>
        <w:t>8</w:t>
      </w:r>
      <w:r w:rsidR="006A7845">
        <w:t>17</w:t>
      </w:r>
      <w:r w:rsidR="00165AD1">
        <w:t xml:space="preserve"> (далее – Правила)</w:t>
      </w:r>
      <w:r w:rsidR="009406AC">
        <w:t xml:space="preserve"> </w:t>
      </w:r>
      <w:r>
        <w:t>следующие изменения:</w:t>
      </w:r>
      <w:r w:rsidR="00A100E5">
        <w:t xml:space="preserve">      </w:t>
      </w:r>
    </w:p>
    <w:p w14:paraId="3EB8E907" w14:textId="06262474" w:rsidR="002401CA" w:rsidRPr="00600E88" w:rsidRDefault="00600E88" w:rsidP="00600E88">
      <w:pPr>
        <w:autoSpaceDE w:val="0"/>
        <w:autoSpaceDN w:val="0"/>
        <w:adjustRightInd w:val="0"/>
        <w:ind w:left="709"/>
        <w:jc w:val="both"/>
        <w:rPr>
          <w:szCs w:val="28"/>
        </w:rPr>
      </w:pPr>
      <w:r w:rsidRPr="00600E88">
        <w:t>1</w:t>
      </w:r>
      <w:r w:rsidRPr="00F57AC5">
        <w:t xml:space="preserve">) </w:t>
      </w:r>
      <w:r w:rsidR="00C924BB">
        <w:t>п</w:t>
      </w:r>
      <w:r w:rsidR="00D360BF">
        <w:t>ункт 9.1</w:t>
      </w:r>
      <w:r w:rsidR="00165AD1">
        <w:t xml:space="preserve"> Правил</w:t>
      </w:r>
      <w:r w:rsidR="00D360BF">
        <w:t xml:space="preserve"> изложить в следующей редакции:</w:t>
      </w:r>
    </w:p>
    <w:p w14:paraId="766FC3C9" w14:textId="505B638A" w:rsidR="008B2C7F" w:rsidRPr="00165AD1" w:rsidRDefault="00D360BF" w:rsidP="00165AD1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65AD1">
        <w:rPr>
          <w:sz w:val="28"/>
          <w:szCs w:val="28"/>
        </w:rPr>
        <w:t>«</w:t>
      </w:r>
      <w:r w:rsidR="00F57AC5" w:rsidRPr="00165AD1">
        <w:rPr>
          <w:sz w:val="28"/>
          <w:szCs w:val="28"/>
        </w:rPr>
        <w:t>9.1.</w:t>
      </w:r>
      <w:r w:rsidR="00C672A0" w:rsidRPr="00165AD1">
        <w:rPr>
          <w:color w:val="22272F"/>
          <w:sz w:val="28"/>
          <w:szCs w:val="28"/>
          <w:shd w:val="clear" w:color="auto" w:fill="FFFFFF"/>
        </w:rPr>
        <w:t xml:space="preserve">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осуществляется </w:t>
      </w:r>
      <w:r w:rsidR="00165AD1">
        <w:rPr>
          <w:color w:val="22272F"/>
          <w:sz w:val="28"/>
          <w:szCs w:val="28"/>
          <w:shd w:val="clear" w:color="auto" w:fill="FFFFFF"/>
        </w:rPr>
        <w:t>на основе</w:t>
      </w:r>
      <w:r w:rsidR="00C672A0" w:rsidRPr="00165AD1">
        <w:rPr>
          <w:color w:val="22272F"/>
          <w:sz w:val="28"/>
          <w:szCs w:val="28"/>
          <w:shd w:val="clear" w:color="auto" w:fill="FFFFFF"/>
        </w:rPr>
        <w:t xml:space="preserve"> </w:t>
      </w:r>
      <w:r w:rsidR="00165AD1" w:rsidRPr="00165AD1">
        <w:rPr>
          <w:rFonts w:eastAsia="Times New Roman"/>
          <w:sz w:val="28"/>
          <w:szCs w:val="28"/>
        </w:rPr>
        <w:t>торгов (в форме аукциона или конкурса)</w:t>
      </w:r>
      <w:r w:rsidR="00165AD1">
        <w:rPr>
          <w:rFonts w:eastAsia="Times New Roman"/>
          <w:sz w:val="28"/>
          <w:szCs w:val="28"/>
        </w:rPr>
        <w:t>, проведенных</w:t>
      </w:r>
      <w:r w:rsidR="00165AD1" w:rsidRPr="00165AD1">
        <w:rPr>
          <w:sz w:val="28"/>
          <w:szCs w:val="28"/>
        </w:rPr>
        <w:t xml:space="preserve"> в соответствии с </w:t>
      </w:r>
      <w:r w:rsidR="00165AD1">
        <w:rPr>
          <w:sz w:val="28"/>
          <w:szCs w:val="28"/>
        </w:rPr>
        <w:t>п</w:t>
      </w:r>
      <w:r w:rsidR="00165AD1" w:rsidRPr="00165AD1">
        <w:rPr>
          <w:sz w:val="28"/>
          <w:szCs w:val="28"/>
        </w:rPr>
        <w:t>равилами, утвержденными постановлением Правительства Р</w:t>
      </w:r>
      <w:r w:rsidR="00044B3B">
        <w:rPr>
          <w:sz w:val="28"/>
          <w:szCs w:val="28"/>
        </w:rPr>
        <w:t>оссийской Федерации.»;</w:t>
      </w:r>
    </w:p>
    <w:p w14:paraId="019CBFA8" w14:textId="38E85D15" w:rsidR="00152220" w:rsidRPr="00152220" w:rsidRDefault="00152220" w:rsidP="00A23F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2) пункт 9</w:t>
      </w:r>
      <w:r>
        <w:rPr>
          <w:szCs w:val="28"/>
          <w:lang w:val="en-US"/>
        </w:rPr>
        <w:t xml:space="preserve">.4. </w:t>
      </w:r>
      <w:r>
        <w:rPr>
          <w:szCs w:val="28"/>
        </w:rPr>
        <w:t>исключить.</w:t>
      </w:r>
    </w:p>
    <w:p w14:paraId="1F76E585" w14:textId="29CB8392" w:rsidR="00C263C4" w:rsidRPr="00933B72" w:rsidRDefault="00C263C4" w:rsidP="00637E4C">
      <w:pPr>
        <w:pStyle w:val="ad"/>
        <w:widowControl w:val="0"/>
        <w:ind w:firstLine="709"/>
      </w:pPr>
      <w:r>
        <w:t xml:space="preserve">2. </w:t>
      </w:r>
      <w:r w:rsidRPr="00026317">
        <w:t>Департаменту информационной политики и взаимодействия</w:t>
      </w:r>
      <w:r w:rsidR="004C0FEC">
        <w:t xml:space="preserve">               </w:t>
      </w:r>
      <w:r w:rsidR="00A100E5">
        <w:t xml:space="preserve">      </w:t>
      </w:r>
      <w:r w:rsidR="004C0FEC">
        <w:t xml:space="preserve"> </w:t>
      </w:r>
      <w:r w:rsidRPr="00026317">
        <w:t xml:space="preserve"> </w:t>
      </w:r>
      <w:r>
        <w:t xml:space="preserve">со средствами массовой информации опубликовать и </w:t>
      </w:r>
      <w:proofErr w:type="gramStart"/>
      <w:r>
        <w:t>разместить</w:t>
      </w:r>
      <w:proofErr w:type="gramEnd"/>
      <w:r>
        <w:t xml:space="preserve"> настоящее постановление в информационно-телекоммуникационной сети «Интернет»</w:t>
      </w:r>
      <w:r w:rsidR="004C0FEC">
        <w:t xml:space="preserve">     </w:t>
      </w:r>
      <w:r>
        <w:t xml:space="preserve"> </w:t>
      </w:r>
      <w:r>
        <w:lastRenderedPageBreak/>
        <w:t>на сайте администрации города.</w:t>
      </w:r>
    </w:p>
    <w:p w14:paraId="2F4FD5F1" w14:textId="77777777" w:rsidR="00D20920" w:rsidRDefault="009E7388" w:rsidP="00637E4C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933B72">
        <w:rPr>
          <w:szCs w:val="28"/>
        </w:rPr>
        <w:t>.</w:t>
      </w:r>
      <w:r w:rsidR="00A0655A">
        <w:rPr>
          <w:szCs w:val="28"/>
        </w:rPr>
        <w:t xml:space="preserve"> </w:t>
      </w:r>
      <w:r w:rsidR="0050222F">
        <w:rPr>
          <w:szCs w:val="28"/>
        </w:rPr>
        <w:t xml:space="preserve">Постановление вступает в силу </w:t>
      </w:r>
      <w:r w:rsidR="00FB39A7">
        <w:rPr>
          <w:szCs w:val="28"/>
        </w:rPr>
        <w:t>после</w:t>
      </w:r>
      <w:r w:rsidR="0050222F">
        <w:rPr>
          <w:szCs w:val="28"/>
        </w:rPr>
        <w:t xml:space="preserve"> </w:t>
      </w:r>
      <w:r w:rsidR="003916EF">
        <w:rPr>
          <w:szCs w:val="28"/>
        </w:rPr>
        <w:t>официального опубликования</w:t>
      </w:r>
      <w:r w:rsidR="00FA7E7E">
        <w:rPr>
          <w:szCs w:val="28"/>
        </w:rPr>
        <w:t>.</w:t>
      </w:r>
    </w:p>
    <w:p w14:paraId="3E234CAB" w14:textId="3C426423" w:rsidR="00CC742A" w:rsidRDefault="00A0655A" w:rsidP="00995E69">
      <w:pPr>
        <w:ind w:right="-1" w:firstLine="708"/>
        <w:jc w:val="both"/>
        <w:rPr>
          <w:b/>
          <w:szCs w:val="28"/>
        </w:rPr>
      </w:pPr>
      <w:r>
        <w:rPr>
          <w:szCs w:val="28"/>
        </w:rPr>
        <w:t xml:space="preserve">4. </w:t>
      </w:r>
      <w:proofErr w:type="gramStart"/>
      <w:r w:rsidR="001C4002" w:rsidRPr="008D27A2">
        <w:rPr>
          <w:szCs w:val="28"/>
        </w:rPr>
        <w:t>Контроль за</w:t>
      </w:r>
      <w:proofErr w:type="gramEnd"/>
      <w:r w:rsidR="001C4002" w:rsidRPr="008D27A2">
        <w:rPr>
          <w:szCs w:val="28"/>
        </w:rPr>
        <w:t xml:space="preserve"> исполнением постановления возложить на </w:t>
      </w:r>
      <w:r w:rsidR="004C0FEC">
        <w:t xml:space="preserve">заместителя главы администрации городского округа, курирующего вопросы экономического развития, инвестиций, </w:t>
      </w:r>
      <w:r w:rsidR="00995E69">
        <w:t>потребительского рынка и рекламы.</w:t>
      </w:r>
      <w:bookmarkStart w:id="0" w:name="_GoBack"/>
      <w:bookmarkEnd w:id="0"/>
    </w:p>
    <w:p w14:paraId="6B411A14" w14:textId="77777777" w:rsidR="00FF5637" w:rsidRDefault="00FF5637" w:rsidP="007840ED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B9268ED" w14:textId="2F95F089" w:rsidR="00825294" w:rsidRPr="00820C5A" w:rsidRDefault="006A7845" w:rsidP="007840ED">
      <w:pPr>
        <w:pStyle w:val="ConsPlusNormal"/>
        <w:widowControl/>
        <w:ind w:firstLine="0"/>
        <w:rPr>
          <w:b/>
          <w:i/>
          <w:iCs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D76C1F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ab/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ab/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ab/>
      </w:r>
      <w:r w:rsidR="00E53D4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513C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53D43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И</w:t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>.</w:t>
      </w:r>
      <w:r w:rsidR="00A100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Носков</w:t>
      </w:r>
    </w:p>
    <w:sectPr w:rsidR="00825294" w:rsidRPr="00820C5A" w:rsidSect="009E5504">
      <w:headerReference w:type="default" r:id="rId11"/>
      <w:headerReference w:type="first" r:id="rId12"/>
      <w:pgSz w:w="11906" w:h="16838" w:code="9"/>
      <w:pgMar w:top="567" w:right="709" w:bottom="567" w:left="1701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A2D21" w14:textId="77777777" w:rsidR="00152220" w:rsidRDefault="00152220">
      <w:r>
        <w:separator/>
      </w:r>
    </w:p>
  </w:endnote>
  <w:endnote w:type="continuationSeparator" w:id="0">
    <w:p w14:paraId="7011432B" w14:textId="77777777" w:rsidR="00152220" w:rsidRDefault="0015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02915" w14:textId="77777777" w:rsidR="00152220" w:rsidRDefault="00152220">
      <w:r>
        <w:separator/>
      </w:r>
    </w:p>
  </w:footnote>
  <w:footnote w:type="continuationSeparator" w:id="0">
    <w:p w14:paraId="04E1E5B9" w14:textId="77777777" w:rsidR="00152220" w:rsidRDefault="00152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2791C" w14:textId="1BD80513" w:rsidR="00152220" w:rsidRDefault="00152220" w:rsidP="009E5504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2D406" w14:textId="53CE8E60" w:rsidR="00152220" w:rsidRDefault="00152220" w:rsidP="0080176B">
    <w:pPr>
      <w:pStyle w:val="a3"/>
      <w:tabs>
        <w:tab w:val="clear" w:pos="4677"/>
        <w:tab w:val="clear" w:pos="935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D496C4" wp14:editId="3DA8D803">
              <wp:simplePos x="0" y="0"/>
              <wp:positionH relativeFrom="page">
                <wp:posOffset>-8890</wp:posOffset>
              </wp:positionH>
              <wp:positionV relativeFrom="page">
                <wp:posOffset>362585</wp:posOffset>
              </wp:positionV>
              <wp:extent cx="7558405" cy="2829560"/>
              <wp:effectExtent l="0" t="0" r="0" b="0"/>
              <wp:wrapNone/>
              <wp:docPr id="4" name="Text 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8405" cy="28295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6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AA9EC" w14:textId="77777777" w:rsidR="00152220" w:rsidRDefault="00152220" w:rsidP="00C41606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b/>
                              <w:noProof/>
                              <w:sz w:val="36"/>
                              <w:szCs w:val="36"/>
                            </w:rPr>
                            <w:drawing>
                              <wp:inline distT="0" distB="0" distL="0" distR="0" wp14:anchorId="51F9D5BF" wp14:editId="7889E829">
                                <wp:extent cx="525600" cy="792000"/>
                                <wp:effectExtent l="0" t="0" r="8255" b="8255"/>
                                <wp:docPr id="11" name="Рисунок 11" descr="O:\Герб\ГЕРБ для БЛАНКОВ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O:\Герб\ГЕРБ для БЛАНКОВ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5600" cy="79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F55A63E" w14:textId="77777777" w:rsidR="00152220" w:rsidRPr="008D4E9A" w:rsidRDefault="00152220" w:rsidP="008D4E9A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8D4E9A">
                            <w:rPr>
                              <w:b/>
                              <w:sz w:val="36"/>
                              <w:szCs w:val="36"/>
                            </w:rPr>
                            <w:t>Администраци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я</w:t>
                          </w:r>
                          <w:r w:rsidRPr="008D4E9A">
                            <w:rPr>
                              <w:b/>
                              <w:sz w:val="36"/>
                              <w:szCs w:val="36"/>
                            </w:rPr>
                            <w:t xml:space="preserve"> города Дзержинска</w:t>
                          </w:r>
                        </w:p>
                        <w:p w14:paraId="03D75465" w14:textId="77777777" w:rsidR="00152220" w:rsidRPr="000625FE" w:rsidRDefault="00152220" w:rsidP="008D4E9A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8D4E9A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76CD5F2F" w14:textId="77777777" w:rsidR="00152220" w:rsidRPr="00B95AF2" w:rsidRDefault="00152220" w:rsidP="000625FE">
                          <w:pPr>
                            <w:spacing w:before="240" w:line="264" w:lineRule="auto"/>
                            <w:jc w:val="center"/>
                            <w:rPr>
                              <w:b/>
                              <w:sz w:val="44"/>
                              <w:szCs w:val="44"/>
                            </w:rPr>
                          </w:pPr>
                          <w:r w:rsidRPr="00303299">
                            <w:rPr>
                              <w:b/>
                              <w:sz w:val="44"/>
                              <w:szCs w:val="44"/>
                            </w:rPr>
                            <w:t>ПОСТАНОВЛЕНИЕ</w:t>
                          </w:r>
                        </w:p>
                        <w:p w14:paraId="3FC98CA1" w14:textId="77777777" w:rsidR="00152220" w:rsidRDefault="00152220" w:rsidP="00C41606">
                          <w:pPr>
                            <w:spacing w:line="264" w:lineRule="auto"/>
                            <w:ind w:left="1985" w:right="-796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  <w:p w14:paraId="3224CE63" w14:textId="77777777" w:rsidR="00152220" w:rsidRPr="00D774EF" w:rsidRDefault="00152220" w:rsidP="00303299">
                          <w:pPr>
                            <w:tabs>
                              <w:tab w:val="left" w:pos="-1134"/>
                              <w:tab w:val="left" w:pos="-851"/>
                            </w:tabs>
                            <w:spacing w:before="240"/>
                            <w:ind w:firstLine="1701"/>
                          </w:pPr>
                          <w:r w:rsidRPr="00B95AF2">
                            <w:t xml:space="preserve">от ___________________ </w:t>
                          </w:r>
                          <w:r>
                            <w:rPr>
                              <w:lang w:val="en-US"/>
                            </w:rPr>
                            <w:t xml:space="preserve">                                                                </w:t>
                          </w:r>
                          <w:r w:rsidRPr="00B95AF2">
                            <w:t>№ 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3D496C4" id="_x0000_t202" coordsize="21600,21600" o:spt="202" path="m,l,21600r21600,l21600,xe">
              <v:stroke joinstyle="miter"/>
              <v:path gradientshapeok="t" o:connecttype="rect"/>
            </v:shapetype>
            <v:shape id="Text Box 250" o:spid="_x0000_s1026" type="#_x0000_t202" style="position:absolute;margin-left:-.7pt;margin-top:28.55pt;width:595.15pt;height:222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" stroked="f">
              <v:fill opacity="23644f"/>
              <v:textbox inset="0,0,0,0">
                <w:txbxContent>
                  <w:p w14:paraId="54FAA9EC" w14:textId="77777777" w:rsidR="00152220" w:rsidRDefault="00152220" w:rsidP="00C41606">
                    <w:pPr>
                      <w:jc w:val="center"/>
                      <w:rPr>
                        <w:b/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b/>
                        <w:noProof/>
                        <w:sz w:val="36"/>
                        <w:szCs w:val="36"/>
                      </w:rPr>
                      <w:drawing>
                        <wp:inline distT="0" distB="0" distL="0" distR="0" wp14:anchorId="51F9D5BF" wp14:editId="7889E829">
                          <wp:extent cx="525600" cy="792000"/>
                          <wp:effectExtent l="0" t="0" r="8255" b="8255"/>
                          <wp:docPr id="11" name="Рисунок 11" descr="O:\Герб\ГЕРБ для БЛАНКОВ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O:\Герб\ГЕРБ для БЛАНКОВ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5600" cy="79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F55A63E" w14:textId="77777777" w:rsidR="00152220" w:rsidRPr="008D4E9A" w:rsidRDefault="00152220" w:rsidP="008D4E9A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8D4E9A">
                      <w:rPr>
                        <w:b/>
                        <w:sz w:val="36"/>
                        <w:szCs w:val="36"/>
                      </w:rPr>
                      <w:t>Администраци</w:t>
                    </w:r>
                    <w:r>
                      <w:rPr>
                        <w:b/>
                        <w:sz w:val="36"/>
                        <w:szCs w:val="36"/>
                      </w:rPr>
                      <w:t>я</w:t>
                    </w:r>
                    <w:r w:rsidRPr="008D4E9A">
                      <w:rPr>
                        <w:b/>
                        <w:sz w:val="36"/>
                        <w:szCs w:val="36"/>
                      </w:rPr>
                      <w:t xml:space="preserve"> города Дзержинска</w:t>
                    </w:r>
                  </w:p>
                  <w:p w14:paraId="03D75465" w14:textId="77777777" w:rsidR="00152220" w:rsidRPr="000625FE" w:rsidRDefault="00152220" w:rsidP="008D4E9A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8D4E9A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76CD5F2F" w14:textId="77777777" w:rsidR="00152220" w:rsidRPr="00B95AF2" w:rsidRDefault="00152220" w:rsidP="000625FE">
                    <w:pPr>
                      <w:spacing w:before="240" w:line="264" w:lineRule="auto"/>
                      <w:jc w:val="center"/>
                      <w:rPr>
                        <w:b/>
                        <w:sz w:val="44"/>
                        <w:szCs w:val="44"/>
                      </w:rPr>
                    </w:pPr>
                    <w:r w:rsidRPr="00303299">
                      <w:rPr>
                        <w:b/>
                        <w:sz w:val="44"/>
                        <w:szCs w:val="44"/>
                      </w:rPr>
                      <w:t>ПОСТАНОВЛЕНИЕ</w:t>
                    </w:r>
                  </w:p>
                  <w:p w14:paraId="3FC98CA1" w14:textId="77777777" w:rsidR="00152220" w:rsidRDefault="00152220" w:rsidP="00C41606">
                    <w:pPr>
                      <w:spacing w:line="264" w:lineRule="auto"/>
                      <w:ind w:left="1985" w:right="-796"/>
                      <w:jc w:val="center"/>
                      <w:rPr>
                        <w:sz w:val="15"/>
                        <w:szCs w:val="15"/>
                      </w:rPr>
                    </w:pPr>
                  </w:p>
                  <w:p w14:paraId="3224CE63" w14:textId="77777777" w:rsidR="00152220" w:rsidRPr="00D774EF" w:rsidRDefault="00152220" w:rsidP="00303299">
                    <w:pPr>
                      <w:tabs>
                        <w:tab w:val="left" w:pos="-1134"/>
                        <w:tab w:val="left" w:pos="-851"/>
                      </w:tabs>
                      <w:spacing w:before="240"/>
                      <w:ind w:firstLine="1701"/>
                    </w:pPr>
                    <w:r w:rsidRPr="00B95AF2">
                      <w:t xml:space="preserve">от ___________________ </w:t>
                    </w:r>
                    <w:r>
                      <w:rPr>
                        <w:lang w:val="en-US"/>
                      </w:rPr>
                      <w:t xml:space="preserve">                                                                </w:t>
                    </w:r>
                    <w:r w:rsidRPr="00B95AF2">
                      <w:t>№ 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7216" behindDoc="0" locked="0" layoutInCell="1" allowOverlap="1" wp14:anchorId="1173B9D8" wp14:editId="1FAD4346">
              <wp:simplePos x="0" y="0"/>
              <wp:positionH relativeFrom="column">
                <wp:posOffset>-1080135</wp:posOffset>
              </wp:positionH>
              <wp:positionV relativeFrom="paragraph">
                <wp:posOffset>-448310</wp:posOffset>
              </wp:positionV>
              <wp:extent cx="7560310" cy="2988310"/>
              <wp:effectExtent l="0" t="0" r="0" b="0"/>
              <wp:wrapNone/>
              <wp:docPr id="1" name="Полотно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192B8A26" id="Полотно 9" o:spid="_x0000_s1026" editas="canvas" style="position:absolute;margin-left:-85.05pt;margin-top:-35.3pt;width:595.3pt;height:235.3pt;z-index:251657216" coordsize="75603,29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J6o+wjjAAAADQEAAA8AAAAAAAAA&#10;AAAAAAAAbgMAAGRycy9kb3ducmV2LnhtbFBLBQYAAAAABAAEAPMAAAB+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29883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050"/>
    <w:multiLevelType w:val="multilevel"/>
    <w:tmpl w:val="9DC643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4A72796"/>
    <w:multiLevelType w:val="hybridMultilevel"/>
    <w:tmpl w:val="6B1A2932"/>
    <w:lvl w:ilvl="0" w:tplc="C1F69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BE248C"/>
    <w:multiLevelType w:val="multilevel"/>
    <w:tmpl w:val="7862A51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3">
    <w:nsid w:val="56FB2FCF"/>
    <w:multiLevelType w:val="hybridMultilevel"/>
    <w:tmpl w:val="A2648858"/>
    <w:lvl w:ilvl="0" w:tplc="77A6B86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4B5542"/>
    <w:multiLevelType w:val="hybridMultilevel"/>
    <w:tmpl w:val="48149F26"/>
    <w:lvl w:ilvl="0" w:tplc="49E65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F55FF5"/>
    <w:multiLevelType w:val="multilevel"/>
    <w:tmpl w:val="E3CCA1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3"/>
    <w:rsid w:val="00000FFE"/>
    <w:rsid w:val="0001118D"/>
    <w:rsid w:val="00011F67"/>
    <w:rsid w:val="00026317"/>
    <w:rsid w:val="000313EA"/>
    <w:rsid w:val="00040B7A"/>
    <w:rsid w:val="00041C0A"/>
    <w:rsid w:val="00042BA3"/>
    <w:rsid w:val="00044B3B"/>
    <w:rsid w:val="000513CE"/>
    <w:rsid w:val="00051A2D"/>
    <w:rsid w:val="00052511"/>
    <w:rsid w:val="00055CA5"/>
    <w:rsid w:val="00061B58"/>
    <w:rsid w:val="000625FE"/>
    <w:rsid w:val="0006278E"/>
    <w:rsid w:val="000646B2"/>
    <w:rsid w:val="000A2C67"/>
    <w:rsid w:val="000C4205"/>
    <w:rsid w:val="000E317C"/>
    <w:rsid w:val="00120C59"/>
    <w:rsid w:val="00145616"/>
    <w:rsid w:val="00147C4C"/>
    <w:rsid w:val="00152220"/>
    <w:rsid w:val="00156C1B"/>
    <w:rsid w:val="00165AD1"/>
    <w:rsid w:val="00176D0A"/>
    <w:rsid w:val="00185759"/>
    <w:rsid w:val="00187AE7"/>
    <w:rsid w:val="001A30B9"/>
    <w:rsid w:val="001B1734"/>
    <w:rsid w:val="001B3F5C"/>
    <w:rsid w:val="001B70E8"/>
    <w:rsid w:val="001C4002"/>
    <w:rsid w:val="001C42BA"/>
    <w:rsid w:val="001C4AD8"/>
    <w:rsid w:val="001D6F2D"/>
    <w:rsid w:val="001E4550"/>
    <w:rsid w:val="001E5228"/>
    <w:rsid w:val="001F6A2B"/>
    <w:rsid w:val="00213339"/>
    <w:rsid w:val="0022045B"/>
    <w:rsid w:val="00220CD1"/>
    <w:rsid w:val="00221953"/>
    <w:rsid w:val="002352E0"/>
    <w:rsid w:val="002401CA"/>
    <w:rsid w:val="002404DB"/>
    <w:rsid w:val="00244B0F"/>
    <w:rsid w:val="00263187"/>
    <w:rsid w:val="00273A67"/>
    <w:rsid w:val="002774F4"/>
    <w:rsid w:val="00282448"/>
    <w:rsid w:val="00285EED"/>
    <w:rsid w:val="0028709A"/>
    <w:rsid w:val="002A531C"/>
    <w:rsid w:val="002C0301"/>
    <w:rsid w:val="002D6240"/>
    <w:rsid w:val="002E62E9"/>
    <w:rsid w:val="00301947"/>
    <w:rsid w:val="00303299"/>
    <w:rsid w:val="003053B7"/>
    <w:rsid w:val="003057F6"/>
    <w:rsid w:val="003178D4"/>
    <w:rsid w:val="00333631"/>
    <w:rsid w:val="00334E08"/>
    <w:rsid w:val="0034138F"/>
    <w:rsid w:val="00342F12"/>
    <w:rsid w:val="0034310A"/>
    <w:rsid w:val="003724AD"/>
    <w:rsid w:val="00377ACE"/>
    <w:rsid w:val="003916EF"/>
    <w:rsid w:val="003A3B4A"/>
    <w:rsid w:val="003A49DE"/>
    <w:rsid w:val="003B1382"/>
    <w:rsid w:val="003B75A6"/>
    <w:rsid w:val="003C32CC"/>
    <w:rsid w:val="003D411F"/>
    <w:rsid w:val="003E2F1F"/>
    <w:rsid w:val="003F2E88"/>
    <w:rsid w:val="003F675A"/>
    <w:rsid w:val="003F7DD5"/>
    <w:rsid w:val="00403ABB"/>
    <w:rsid w:val="00411547"/>
    <w:rsid w:val="00411C80"/>
    <w:rsid w:val="00416BDD"/>
    <w:rsid w:val="00417ECA"/>
    <w:rsid w:val="00424989"/>
    <w:rsid w:val="00432846"/>
    <w:rsid w:val="00434216"/>
    <w:rsid w:val="00444B0B"/>
    <w:rsid w:val="00457D80"/>
    <w:rsid w:val="0046007C"/>
    <w:rsid w:val="00464334"/>
    <w:rsid w:val="004974D3"/>
    <w:rsid w:val="004A00F9"/>
    <w:rsid w:val="004C0FEC"/>
    <w:rsid w:val="004D260F"/>
    <w:rsid w:val="004D5286"/>
    <w:rsid w:val="004D669B"/>
    <w:rsid w:val="004E05CE"/>
    <w:rsid w:val="004E29EC"/>
    <w:rsid w:val="004E583D"/>
    <w:rsid w:val="004F0882"/>
    <w:rsid w:val="005018A3"/>
    <w:rsid w:val="0050222F"/>
    <w:rsid w:val="005167E5"/>
    <w:rsid w:val="00531761"/>
    <w:rsid w:val="00532489"/>
    <w:rsid w:val="00564EAC"/>
    <w:rsid w:val="00573992"/>
    <w:rsid w:val="00574C55"/>
    <w:rsid w:val="00590722"/>
    <w:rsid w:val="005A5B2E"/>
    <w:rsid w:val="005B4182"/>
    <w:rsid w:val="005D1041"/>
    <w:rsid w:val="005D7F91"/>
    <w:rsid w:val="005E1E7C"/>
    <w:rsid w:val="00600E88"/>
    <w:rsid w:val="00606C2B"/>
    <w:rsid w:val="0061592F"/>
    <w:rsid w:val="00625157"/>
    <w:rsid w:val="00637E4C"/>
    <w:rsid w:val="00644017"/>
    <w:rsid w:val="00646839"/>
    <w:rsid w:val="00646C9A"/>
    <w:rsid w:val="00646EDF"/>
    <w:rsid w:val="00647BCA"/>
    <w:rsid w:val="00667FBB"/>
    <w:rsid w:val="00674C97"/>
    <w:rsid w:val="00677F88"/>
    <w:rsid w:val="00690D18"/>
    <w:rsid w:val="006A7845"/>
    <w:rsid w:val="006A7DAD"/>
    <w:rsid w:val="006B02A3"/>
    <w:rsid w:val="006B6E28"/>
    <w:rsid w:val="006C24A1"/>
    <w:rsid w:val="006C4DD8"/>
    <w:rsid w:val="006F5442"/>
    <w:rsid w:val="00714443"/>
    <w:rsid w:val="007148DA"/>
    <w:rsid w:val="00725496"/>
    <w:rsid w:val="007315AD"/>
    <w:rsid w:val="007340D9"/>
    <w:rsid w:val="00742AC3"/>
    <w:rsid w:val="007711AD"/>
    <w:rsid w:val="007840ED"/>
    <w:rsid w:val="00791125"/>
    <w:rsid w:val="007D7144"/>
    <w:rsid w:val="007E3214"/>
    <w:rsid w:val="0080176B"/>
    <w:rsid w:val="00803EF8"/>
    <w:rsid w:val="00805B3B"/>
    <w:rsid w:val="008070A7"/>
    <w:rsid w:val="008136B9"/>
    <w:rsid w:val="00820C5A"/>
    <w:rsid w:val="008235B9"/>
    <w:rsid w:val="00824572"/>
    <w:rsid w:val="00825294"/>
    <w:rsid w:val="00830F2D"/>
    <w:rsid w:val="00836402"/>
    <w:rsid w:val="00850265"/>
    <w:rsid w:val="008605F6"/>
    <w:rsid w:val="00866DAF"/>
    <w:rsid w:val="00870298"/>
    <w:rsid w:val="00881605"/>
    <w:rsid w:val="0088373C"/>
    <w:rsid w:val="008B11F4"/>
    <w:rsid w:val="008B2C7F"/>
    <w:rsid w:val="008D2C6E"/>
    <w:rsid w:val="008D4E9A"/>
    <w:rsid w:val="008E5E49"/>
    <w:rsid w:val="008F710D"/>
    <w:rsid w:val="0091010C"/>
    <w:rsid w:val="00914D28"/>
    <w:rsid w:val="0093373C"/>
    <w:rsid w:val="00933B72"/>
    <w:rsid w:val="009406AC"/>
    <w:rsid w:val="0094112E"/>
    <w:rsid w:val="009517FA"/>
    <w:rsid w:val="0095496E"/>
    <w:rsid w:val="00955E78"/>
    <w:rsid w:val="00962A60"/>
    <w:rsid w:val="00965915"/>
    <w:rsid w:val="00994CDD"/>
    <w:rsid w:val="00995E69"/>
    <w:rsid w:val="009A0909"/>
    <w:rsid w:val="009A2E4F"/>
    <w:rsid w:val="009A716B"/>
    <w:rsid w:val="009A7B71"/>
    <w:rsid w:val="009B1359"/>
    <w:rsid w:val="009B60CC"/>
    <w:rsid w:val="009C6D15"/>
    <w:rsid w:val="009D445E"/>
    <w:rsid w:val="009E5504"/>
    <w:rsid w:val="009E7388"/>
    <w:rsid w:val="00A06466"/>
    <w:rsid w:val="00A0655A"/>
    <w:rsid w:val="00A100E5"/>
    <w:rsid w:val="00A136A9"/>
    <w:rsid w:val="00A23F29"/>
    <w:rsid w:val="00A26C8D"/>
    <w:rsid w:val="00A34417"/>
    <w:rsid w:val="00A34FA7"/>
    <w:rsid w:val="00A3712F"/>
    <w:rsid w:val="00A53301"/>
    <w:rsid w:val="00A56BFB"/>
    <w:rsid w:val="00A76614"/>
    <w:rsid w:val="00A83C7F"/>
    <w:rsid w:val="00A83CCC"/>
    <w:rsid w:val="00A92B83"/>
    <w:rsid w:val="00A95123"/>
    <w:rsid w:val="00AD7C65"/>
    <w:rsid w:val="00AE47E2"/>
    <w:rsid w:val="00AE5C61"/>
    <w:rsid w:val="00AE671D"/>
    <w:rsid w:val="00AE68D7"/>
    <w:rsid w:val="00AF05ED"/>
    <w:rsid w:val="00B14859"/>
    <w:rsid w:val="00B268C1"/>
    <w:rsid w:val="00B271B0"/>
    <w:rsid w:val="00B33BA4"/>
    <w:rsid w:val="00B34B87"/>
    <w:rsid w:val="00B52BA6"/>
    <w:rsid w:val="00B663D3"/>
    <w:rsid w:val="00B6686B"/>
    <w:rsid w:val="00B95AF2"/>
    <w:rsid w:val="00BA098D"/>
    <w:rsid w:val="00BA587D"/>
    <w:rsid w:val="00BB61A4"/>
    <w:rsid w:val="00BC2EDE"/>
    <w:rsid w:val="00BD14EA"/>
    <w:rsid w:val="00BD16A0"/>
    <w:rsid w:val="00BE5619"/>
    <w:rsid w:val="00BF1240"/>
    <w:rsid w:val="00BF6922"/>
    <w:rsid w:val="00C00787"/>
    <w:rsid w:val="00C05BCE"/>
    <w:rsid w:val="00C135AF"/>
    <w:rsid w:val="00C263C4"/>
    <w:rsid w:val="00C31201"/>
    <w:rsid w:val="00C349F6"/>
    <w:rsid w:val="00C37C01"/>
    <w:rsid w:val="00C41606"/>
    <w:rsid w:val="00C464B7"/>
    <w:rsid w:val="00C672A0"/>
    <w:rsid w:val="00C74130"/>
    <w:rsid w:val="00C81050"/>
    <w:rsid w:val="00C924BB"/>
    <w:rsid w:val="00CA0C59"/>
    <w:rsid w:val="00CA7C75"/>
    <w:rsid w:val="00CA7E1E"/>
    <w:rsid w:val="00CC742A"/>
    <w:rsid w:val="00CE3CDA"/>
    <w:rsid w:val="00CE51D9"/>
    <w:rsid w:val="00CE663A"/>
    <w:rsid w:val="00D0102B"/>
    <w:rsid w:val="00D154A2"/>
    <w:rsid w:val="00D17AE1"/>
    <w:rsid w:val="00D20920"/>
    <w:rsid w:val="00D2261B"/>
    <w:rsid w:val="00D32F38"/>
    <w:rsid w:val="00D32F5C"/>
    <w:rsid w:val="00D33FFA"/>
    <w:rsid w:val="00D360BF"/>
    <w:rsid w:val="00D37140"/>
    <w:rsid w:val="00D50E47"/>
    <w:rsid w:val="00D5123C"/>
    <w:rsid w:val="00D573D9"/>
    <w:rsid w:val="00D63E75"/>
    <w:rsid w:val="00D64E81"/>
    <w:rsid w:val="00D74181"/>
    <w:rsid w:val="00D7645E"/>
    <w:rsid w:val="00D76C1F"/>
    <w:rsid w:val="00D774EF"/>
    <w:rsid w:val="00D92F29"/>
    <w:rsid w:val="00D93AAF"/>
    <w:rsid w:val="00D97B76"/>
    <w:rsid w:val="00DA2CD8"/>
    <w:rsid w:val="00DB50D7"/>
    <w:rsid w:val="00DC15C5"/>
    <w:rsid w:val="00DC5BF4"/>
    <w:rsid w:val="00DD054A"/>
    <w:rsid w:val="00DD7447"/>
    <w:rsid w:val="00DE609F"/>
    <w:rsid w:val="00DF20B4"/>
    <w:rsid w:val="00DF30BE"/>
    <w:rsid w:val="00DF3E1E"/>
    <w:rsid w:val="00DF62B9"/>
    <w:rsid w:val="00E116DA"/>
    <w:rsid w:val="00E20CB4"/>
    <w:rsid w:val="00E247C0"/>
    <w:rsid w:val="00E4176F"/>
    <w:rsid w:val="00E53D43"/>
    <w:rsid w:val="00E67240"/>
    <w:rsid w:val="00E732E3"/>
    <w:rsid w:val="00E74CCA"/>
    <w:rsid w:val="00E87F76"/>
    <w:rsid w:val="00EA1C38"/>
    <w:rsid w:val="00EB6FDA"/>
    <w:rsid w:val="00EC7E01"/>
    <w:rsid w:val="00EC7E3E"/>
    <w:rsid w:val="00EF0626"/>
    <w:rsid w:val="00F01A09"/>
    <w:rsid w:val="00F11912"/>
    <w:rsid w:val="00F17FA1"/>
    <w:rsid w:val="00F227E9"/>
    <w:rsid w:val="00F57AC5"/>
    <w:rsid w:val="00F750B5"/>
    <w:rsid w:val="00F90BBB"/>
    <w:rsid w:val="00F97CC8"/>
    <w:rsid w:val="00FA7E7E"/>
    <w:rsid w:val="00FB39A7"/>
    <w:rsid w:val="00FB47E0"/>
    <w:rsid w:val="00FB79CA"/>
    <w:rsid w:val="00FD25D3"/>
    <w:rsid w:val="00FF0A04"/>
    <w:rsid w:val="00FF1EA1"/>
    <w:rsid w:val="00FF5637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29CA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87"/>
    <w:rPr>
      <w:sz w:val="28"/>
    </w:rPr>
  </w:style>
  <w:style w:type="paragraph" w:styleId="3">
    <w:name w:val="heading 3"/>
    <w:basedOn w:val="a"/>
    <w:link w:val="30"/>
    <w:uiPriority w:val="9"/>
    <w:qFormat/>
    <w:rsid w:val="00F750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3C7F"/>
    <w:pPr>
      <w:tabs>
        <w:tab w:val="center" w:pos="4677"/>
        <w:tab w:val="right" w:pos="9355"/>
      </w:tabs>
    </w:pPr>
    <w:rPr>
      <w:szCs w:val="28"/>
    </w:rPr>
  </w:style>
  <w:style w:type="paragraph" w:styleId="a5">
    <w:name w:val="footer"/>
    <w:basedOn w:val="a"/>
    <w:rsid w:val="00A83C7F"/>
    <w:pPr>
      <w:tabs>
        <w:tab w:val="center" w:pos="4677"/>
        <w:tab w:val="right" w:pos="9355"/>
      </w:tabs>
    </w:pPr>
    <w:rPr>
      <w:szCs w:val="28"/>
    </w:rPr>
  </w:style>
  <w:style w:type="table" w:styleId="a6">
    <w:name w:val="Table Grid"/>
    <w:basedOn w:val="a1"/>
    <w:rsid w:val="00A83C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531761"/>
    <w:rPr>
      <w:color w:val="0000FF"/>
      <w:u w:val="single"/>
    </w:rPr>
  </w:style>
  <w:style w:type="paragraph" w:styleId="a8">
    <w:name w:val="Balloon Text"/>
    <w:basedOn w:val="a"/>
    <w:link w:val="a9"/>
    <w:rsid w:val="00273A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73A6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73A67"/>
    <w:rPr>
      <w:sz w:val="28"/>
      <w:szCs w:val="28"/>
    </w:rPr>
  </w:style>
  <w:style w:type="character" w:styleId="aa">
    <w:name w:val="Emphasis"/>
    <w:basedOn w:val="a0"/>
    <w:qFormat/>
    <w:rsid w:val="00273A67"/>
    <w:rPr>
      <w:i/>
      <w:iCs/>
    </w:rPr>
  </w:style>
  <w:style w:type="paragraph" w:styleId="ab">
    <w:name w:val="Normal (Web)"/>
    <w:basedOn w:val="a"/>
    <w:uiPriority w:val="99"/>
    <w:unhideWhenUsed/>
    <w:rsid w:val="00AE47E2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c">
    <w:name w:val="List Paragraph"/>
    <w:basedOn w:val="a"/>
    <w:uiPriority w:val="99"/>
    <w:qFormat/>
    <w:rsid w:val="00B34B87"/>
    <w:pPr>
      <w:ind w:left="720"/>
      <w:contextualSpacing/>
    </w:pPr>
  </w:style>
  <w:style w:type="paragraph" w:customStyle="1" w:styleId="ConsPlusNormal">
    <w:name w:val="ConsPlusNormal"/>
    <w:rsid w:val="00B34B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">
    <w:name w:val="Основной текст (4)_"/>
    <w:basedOn w:val="a0"/>
    <w:link w:val="40"/>
    <w:rsid w:val="00B34B87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4B87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30">
    <w:name w:val="Заголовок 3 Знак"/>
    <w:basedOn w:val="a0"/>
    <w:link w:val="3"/>
    <w:uiPriority w:val="9"/>
    <w:rsid w:val="00F750B5"/>
    <w:rPr>
      <w:b/>
      <w:bCs/>
      <w:sz w:val="27"/>
      <w:szCs w:val="27"/>
    </w:rPr>
  </w:style>
  <w:style w:type="paragraph" w:customStyle="1" w:styleId="Default">
    <w:name w:val="Default"/>
    <w:rsid w:val="00933B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Знак Знак Знак1 Знак Знак Знак Знак Знак"/>
    <w:basedOn w:val="a"/>
    <w:rsid w:val="003F2E8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d">
    <w:name w:val="Body Text"/>
    <w:basedOn w:val="a"/>
    <w:link w:val="ae"/>
    <w:rsid w:val="00C31201"/>
    <w:pPr>
      <w:jc w:val="both"/>
    </w:pPr>
    <w:rPr>
      <w:szCs w:val="28"/>
    </w:rPr>
  </w:style>
  <w:style w:type="character" w:customStyle="1" w:styleId="ae">
    <w:name w:val="Основной текст Знак"/>
    <w:basedOn w:val="a0"/>
    <w:link w:val="ad"/>
    <w:rsid w:val="00C31201"/>
    <w:rPr>
      <w:sz w:val="28"/>
      <w:szCs w:val="28"/>
    </w:rPr>
  </w:style>
  <w:style w:type="paragraph" w:customStyle="1" w:styleId="ConsPlusTitle">
    <w:name w:val="ConsPlusTitle"/>
    <w:rsid w:val="00B52BA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aragraph">
    <w:name w:val="paragraph"/>
    <w:basedOn w:val="a"/>
    <w:rsid w:val="0094112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94112E"/>
  </w:style>
  <w:style w:type="character" w:customStyle="1" w:styleId="eop">
    <w:name w:val="eop"/>
    <w:basedOn w:val="a0"/>
    <w:rsid w:val="0094112E"/>
  </w:style>
  <w:style w:type="character" w:customStyle="1" w:styleId="spellingerror">
    <w:name w:val="spellingerror"/>
    <w:basedOn w:val="a0"/>
    <w:rsid w:val="00941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87"/>
    <w:rPr>
      <w:sz w:val="28"/>
    </w:rPr>
  </w:style>
  <w:style w:type="paragraph" w:styleId="3">
    <w:name w:val="heading 3"/>
    <w:basedOn w:val="a"/>
    <w:link w:val="30"/>
    <w:uiPriority w:val="9"/>
    <w:qFormat/>
    <w:rsid w:val="00F750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3C7F"/>
    <w:pPr>
      <w:tabs>
        <w:tab w:val="center" w:pos="4677"/>
        <w:tab w:val="right" w:pos="9355"/>
      </w:tabs>
    </w:pPr>
    <w:rPr>
      <w:szCs w:val="28"/>
    </w:rPr>
  </w:style>
  <w:style w:type="paragraph" w:styleId="a5">
    <w:name w:val="footer"/>
    <w:basedOn w:val="a"/>
    <w:rsid w:val="00A83C7F"/>
    <w:pPr>
      <w:tabs>
        <w:tab w:val="center" w:pos="4677"/>
        <w:tab w:val="right" w:pos="9355"/>
      </w:tabs>
    </w:pPr>
    <w:rPr>
      <w:szCs w:val="28"/>
    </w:rPr>
  </w:style>
  <w:style w:type="table" w:styleId="a6">
    <w:name w:val="Table Grid"/>
    <w:basedOn w:val="a1"/>
    <w:rsid w:val="00A83C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531761"/>
    <w:rPr>
      <w:color w:val="0000FF"/>
      <w:u w:val="single"/>
    </w:rPr>
  </w:style>
  <w:style w:type="paragraph" w:styleId="a8">
    <w:name w:val="Balloon Text"/>
    <w:basedOn w:val="a"/>
    <w:link w:val="a9"/>
    <w:rsid w:val="00273A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73A6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73A67"/>
    <w:rPr>
      <w:sz w:val="28"/>
      <w:szCs w:val="28"/>
    </w:rPr>
  </w:style>
  <w:style w:type="character" w:styleId="aa">
    <w:name w:val="Emphasis"/>
    <w:basedOn w:val="a0"/>
    <w:qFormat/>
    <w:rsid w:val="00273A67"/>
    <w:rPr>
      <w:i/>
      <w:iCs/>
    </w:rPr>
  </w:style>
  <w:style w:type="paragraph" w:styleId="ab">
    <w:name w:val="Normal (Web)"/>
    <w:basedOn w:val="a"/>
    <w:uiPriority w:val="99"/>
    <w:unhideWhenUsed/>
    <w:rsid w:val="00AE47E2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c">
    <w:name w:val="List Paragraph"/>
    <w:basedOn w:val="a"/>
    <w:uiPriority w:val="99"/>
    <w:qFormat/>
    <w:rsid w:val="00B34B87"/>
    <w:pPr>
      <w:ind w:left="720"/>
      <w:contextualSpacing/>
    </w:pPr>
  </w:style>
  <w:style w:type="paragraph" w:customStyle="1" w:styleId="ConsPlusNormal">
    <w:name w:val="ConsPlusNormal"/>
    <w:rsid w:val="00B34B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">
    <w:name w:val="Основной текст (4)_"/>
    <w:basedOn w:val="a0"/>
    <w:link w:val="40"/>
    <w:rsid w:val="00B34B87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4B87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30">
    <w:name w:val="Заголовок 3 Знак"/>
    <w:basedOn w:val="a0"/>
    <w:link w:val="3"/>
    <w:uiPriority w:val="9"/>
    <w:rsid w:val="00F750B5"/>
    <w:rPr>
      <w:b/>
      <w:bCs/>
      <w:sz w:val="27"/>
      <w:szCs w:val="27"/>
    </w:rPr>
  </w:style>
  <w:style w:type="paragraph" w:customStyle="1" w:styleId="Default">
    <w:name w:val="Default"/>
    <w:rsid w:val="00933B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Знак Знак Знак1 Знак Знак Знак Знак Знак"/>
    <w:basedOn w:val="a"/>
    <w:rsid w:val="003F2E8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d">
    <w:name w:val="Body Text"/>
    <w:basedOn w:val="a"/>
    <w:link w:val="ae"/>
    <w:rsid w:val="00C31201"/>
    <w:pPr>
      <w:jc w:val="both"/>
    </w:pPr>
    <w:rPr>
      <w:szCs w:val="28"/>
    </w:rPr>
  </w:style>
  <w:style w:type="character" w:customStyle="1" w:styleId="ae">
    <w:name w:val="Основной текст Знак"/>
    <w:basedOn w:val="a0"/>
    <w:link w:val="ad"/>
    <w:rsid w:val="00C31201"/>
    <w:rPr>
      <w:sz w:val="28"/>
      <w:szCs w:val="28"/>
    </w:rPr>
  </w:style>
  <w:style w:type="paragraph" w:customStyle="1" w:styleId="ConsPlusTitle">
    <w:name w:val="ConsPlusTitle"/>
    <w:rsid w:val="00B52BA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aragraph">
    <w:name w:val="paragraph"/>
    <w:basedOn w:val="a"/>
    <w:rsid w:val="0094112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94112E"/>
  </w:style>
  <w:style w:type="character" w:customStyle="1" w:styleId="eop">
    <w:name w:val="eop"/>
    <w:basedOn w:val="a0"/>
    <w:rsid w:val="0094112E"/>
  </w:style>
  <w:style w:type="character" w:customStyle="1" w:styleId="spellingerror">
    <w:name w:val="spellingerror"/>
    <w:basedOn w:val="a0"/>
    <w:rsid w:val="00941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197282B9DD77D7661C228181E2054B6504456532F33F93564AA5AC4DCBAAD5574A25C62F29F34618FC6A7722E8AC92B89BBC418B6w7jF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97282B9DD77D7661C228181E2054B6504457522C3AF93564AA5AC4DCBAAD5574A25C62F09D3D33DC89A62E6BD6DA2A82BBC61AAA7C29B7w1jCM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hipova_US\AppData\Local\Microsoft\Windows\Temporary%20Internet%20Files\Content.MSO\41772A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0E5F-A9B9-4B3E-97F2-AFDB1206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41772A16</Template>
  <TotalTime>18</TotalTime>
  <Pages>2</Pages>
  <Words>273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Дзержинска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Светлана</dc:creator>
  <cp:lastModifiedBy>Жаднова Наталья Александровна</cp:lastModifiedBy>
  <cp:revision>6</cp:revision>
  <cp:lastPrinted>2021-09-15T12:10:00Z</cp:lastPrinted>
  <dcterms:created xsi:type="dcterms:W3CDTF">2026-07-17T06:58:00Z</dcterms:created>
  <dcterms:modified xsi:type="dcterms:W3CDTF">2026-08-03T08:51:00Z</dcterms:modified>
</cp:coreProperties>
</file>