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vertAnchor="text" w:horzAnchor="margin" w:tblpX="-27" w:tblpY="197"/>
        <w:tblW w:w="9815" w:type="dxa"/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 w14:paraId="44600F6A" w14:textId="77777777" w:rsidTr="005E00AF">
        <w:trPr>
          <w:trHeight w:val="1134"/>
        </w:trPr>
        <w:tc>
          <w:tcPr>
            <w:tcW w:w="9815" w:type="dxa"/>
            <w:gridSpan w:val="5"/>
            <w:shd w:val="clear" w:color="auto" w:fill="auto"/>
          </w:tcPr>
          <w:p w14:paraId="00567030" w14:textId="77777777" w:rsidR="0085764D" w:rsidRPr="005E00AF" w:rsidRDefault="0085764D" w:rsidP="005E00AF">
            <w:pPr>
              <w:rPr>
                <w:sz w:val="12"/>
                <w:szCs w:val="12"/>
              </w:rPr>
            </w:pPr>
          </w:p>
          <w:p w14:paraId="0F1A8FBF" w14:textId="77777777" w:rsidR="0085764D" w:rsidRPr="005E00AF" w:rsidRDefault="0085764D" w:rsidP="005E00AF">
            <w:pPr>
              <w:rPr>
                <w:sz w:val="12"/>
                <w:szCs w:val="12"/>
              </w:rPr>
            </w:pPr>
          </w:p>
          <w:p w14:paraId="09094F9C" w14:textId="77777777" w:rsidR="0085764D" w:rsidRPr="005E00AF" w:rsidRDefault="0085764D" w:rsidP="005E00AF">
            <w:pPr>
              <w:rPr>
                <w:sz w:val="12"/>
                <w:szCs w:val="12"/>
              </w:rPr>
            </w:pPr>
          </w:p>
          <w:p w14:paraId="453FBE83" w14:textId="77777777" w:rsidR="007166CA" w:rsidRPr="005E00AF" w:rsidRDefault="007166CA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7C8562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915CBD4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54396BF1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EED3FE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1A479024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67178E3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0A378511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0EF8A689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4198293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11B33312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2BB0226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B4E1FA7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F213E2E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395B55EF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7FFC88F6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14:paraId="161F4F17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A29D370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1A13E5D" w14:textId="77777777" w:rsidR="00B91CE2" w:rsidRPr="005E00AF" w:rsidRDefault="00B91CE2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61E244FC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407D5129" w14:textId="77777777" w:rsidR="004D56E8" w:rsidRPr="005E00AF" w:rsidRDefault="004D56E8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29F7507" w14:textId="77777777" w:rsidR="00FC7B43" w:rsidRPr="005E00AF" w:rsidRDefault="00FC7B43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5A594CEE" w14:textId="77777777" w:rsidR="00FC7B43" w:rsidRPr="005E00AF" w:rsidRDefault="00FC7B43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14:paraId="2EE939ED" w14:textId="77777777" w:rsidR="00FC7B43" w:rsidRPr="005E00AF" w:rsidRDefault="00FC7B43" w:rsidP="005E00AF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 w14:paraId="05612A74" w14:textId="77777777" w:rsidTr="005E00AF">
        <w:trPr>
          <w:trHeight w:val="292"/>
        </w:trPr>
        <w:tc>
          <w:tcPr>
            <w:tcW w:w="9815" w:type="dxa"/>
            <w:gridSpan w:val="5"/>
            <w:shd w:val="clear" w:color="auto" w:fill="auto"/>
            <w:vAlign w:val="center"/>
          </w:tcPr>
          <w:p w14:paraId="343C38F0" w14:textId="77777777" w:rsidR="0085764D" w:rsidRPr="005E00AF" w:rsidRDefault="0085764D" w:rsidP="005E00AF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 w14:paraId="66789A6C" w14:textId="77777777" w:rsidTr="005E00AF">
        <w:trPr>
          <w:trHeight w:hRule="exact" w:val="680"/>
        </w:trPr>
        <w:tc>
          <w:tcPr>
            <w:tcW w:w="2943" w:type="dxa"/>
            <w:gridSpan w:val="2"/>
            <w:shd w:val="clear" w:color="auto" w:fill="auto"/>
            <w:vAlign w:val="bottom"/>
          </w:tcPr>
          <w:p w14:paraId="7BA660C1" w14:textId="6D05C321" w:rsidR="0085764D" w:rsidRDefault="00656A61" w:rsidP="005E00AF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B054EA">
              <w:t xml:space="preserve">19 июня </w:t>
            </w:r>
            <w:r w:rsidR="009D0DFD">
              <w:t>2025 г.</w:t>
            </w:r>
            <w:r>
              <w:fldChar w:fldCharType="end"/>
            </w:r>
            <w:bookmarkEnd w:id="0"/>
          </w:p>
        </w:tc>
        <w:tc>
          <w:tcPr>
            <w:tcW w:w="4604" w:type="dxa"/>
            <w:shd w:val="clear" w:color="auto" w:fill="auto"/>
            <w:vAlign w:val="bottom"/>
          </w:tcPr>
          <w:p w14:paraId="38DACA4B" w14:textId="77777777" w:rsidR="0085764D" w:rsidRDefault="0085764D" w:rsidP="005E00AF"/>
        </w:tc>
        <w:tc>
          <w:tcPr>
            <w:tcW w:w="2268" w:type="dxa"/>
            <w:gridSpan w:val="2"/>
            <w:shd w:val="clear" w:color="auto" w:fill="auto"/>
            <w:vAlign w:val="bottom"/>
          </w:tcPr>
          <w:p w14:paraId="3C8F7497" w14:textId="72A04782" w:rsidR="0085764D" w:rsidRDefault="00656A61" w:rsidP="005E00AF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4C6102">
              <w:t>07-02-02/</w:t>
            </w:r>
            <w:r w:rsidR="00B054EA">
              <w:t>55</w:t>
            </w:r>
            <w:r>
              <w:fldChar w:fldCharType="end"/>
            </w:r>
          </w:p>
        </w:tc>
      </w:tr>
      <w:tr w:rsidR="0085764D" w14:paraId="2AD2FCDE" w14:textId="77777777" w:rsidTr="005E00AF">
        <w:trPr>
          <w:trHeight w:hRule="exact" w:val="510"/>
        </w:trPr>
        <w:tc>
          <w:tcPr>
            <w:tcW w:w="9815" w:type="dxa"/>
            <w:gridSpan w:val="5"/>
            <w:shd w:val="clear" w:color="auto" w:fill="auto"/>
          </w:tcPr>
          <w:p w14:paraId="3BC90BB5" w14:textId="77777777" w:rsidR="0085764D" w:rsidRDefault="0085764D" w:rsidP="005E00AF"/>
        </w:tc>
      </w:tr>
      <w:tr w:rsidR="0085764D" w14:paraId="116C1E92" w14:textId="77777777" w:rsidTr="005E00AF">
        <w:trPr>
          <w:trHeight w:val="826"/>
        </w:trPr>
        <w:tc>
          <w:tcPr>
            <w:tcW w:w="1951" w:type="dxa"/>
            <w:shd w:val="clear" w:color="auto" w:fill="auto"/>
          </w:tcPr>
          <w:p w14:paraId="7B3B8984" w14:textId="77777777" w:rsidR="0085764D" w:rsidRDefault="0085764D" w:rsidP="005E00AF"/>
        </w:tc>
        <w:tc>
          <w:tcPr>
            <w:tcW w:w="6095" w:type="dxa"/>
            <w:gridSpan w:val="3"/>
            <w:shd w:val="clear" w:color="auto" w:fill="auto"/>
          </w:tcPr>
          <w:p w14:paraId="361787FC" w14:textId="077233EC" w:rsidR="0085764D" w:rsidRPr="005E00AF" w:rsidRDefault="002F30AA" w:rsidP="004B165F">
            <w:pPr>
              <w:jc w:val="center"/>
              <w:rPr>
                <w:b/>
              </w:rPr>
            </w:pPr>
            <w:r w:rsidRPr="005E00AF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E00AF">
              <w:rPr>
                <w:b/>
              </w:rPr>
              <w:instrText xml:space="preserve"> FORMTEXT </w:instrText>
            </w:r>
            <w:r w:rsidRPr="005E00AF">
              <w:rPr>
                <w:b/>
              </w:rPr>
            </w:r>
            <w:r w:rsidRPr="005E00AF">
              <w:rPr>
                <w:b/>
              </w:rPr>
              <w:fldChar w:fldCharType="separate"/>
            </w:r>
            <w:r w:rsidR="00DD2D9F" w:rsidRPr="00DD2D9F">
              <w:rPr>
                <w:b/>
              </w:rPr>
              <w:t>О подготовке</w:t>
            </w:r>
            <w:r w:rsidR="001E17F2">
              <w:rPr>
                <w:b/>
              </w:rPr>
              <w:t xml:space="preserve"> </w:t>
            </w:r>
            <w:r w:rsidR="00EE31C1">
              <w:rPr>
                <w:b/>
              </w:rPr>
              <w:t>п</w:t>
            </w:r>
            <w:bookmarkStart w:id="2" w:name="_Hlk193275773"/>
            <w:r w:rsidR="00EE31C1">
              <w:rPr>
                <w:b/>
              </w:rPr>
              <w:t xml:space="preserve">роекта </w:t>
            </w:r>
            <w:bookmarkStart w:id="3" w:name="_Hlk188347334"/>
            <w:r w:rsidR="00EE31C1">
              <w:rPr>
                <w:b/>
              </w:rPr>
              <w:t>межевания территории</w:t>
            </w:r>
            <w:r w:rsidR="00B13C20">
              <w:rPr>
                <w:b/>
              </w:rPr>
              <w:t xml:space="preserve"> </w:t>
            </w:r>
            <w:bookmarkEnd w:id="3"/>
            <w:r w:rsidR="0082316A">
              <w:rPr>
                <w:b/>
              </w:rPr>
              <w:t xml:space="preserve">в районе </w:t>
            </w:r>
            <w:r w:rsidR="00CA6B4B">
              <w:rPr>
                <w:b/>
              </w:rPr>
              <w:t xml:space="preserve">дома № </w:t>
            </w:r>
            <w:r w:rsidR="00471F99">
              <w:rPr>
                <w:b/>
              </w:rPr>
              <w:t>1А</w:t>
            </w:r>
            <w:r w:rsidR="00CA6B4B">
              <w:rPr>
                <w:b/>
              </w:rPr>
              <w:t xml:space="preserve"> </w:t>
            </w:r>
            <w:r w:rsidR="00471F99">
              <w:rPr>
                <w:b/>
              </w:rPr>
              <w:t>проспекта Ленина</w:t>
            </w:r>
            <w:r w:rsidR="00CA6B4B">
              <w:rPr>
                <w:b/>
              </w:rPr>
              <w:t xml:space="preserve"> </w:t>
            </w:r>
            <w:r w:rsidR="0082316A">
              <w:rPr>
                <w:b/>
              </w:rPr>
              <w:t>городского округа город Дзержинск Нижегородской области</w:t>
            </w:r>
            <w:bookmarkEnd w:id="2"/>
            <w:r w:rsidRPr="005E00AF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  <w:shd w:val="clear" w:color="auto" w:fill="auto"/>
          </w:tcPr>
          <w:p w14:paraId="3FC8B247" w14:textId="77777777" w:rsidR="0085764D" w:rsidRDefault="0085764D" w:rsidP="005E00AF"/>
        </w:tc>
      </w:tr>
    </w:tbl>
    <w:p w14:paraId="7BDD732B" w14:textId="77777777" w:rsidR="0085764D" w:rsidRDefault="0085764D" w:rsidP="0085764D">
      <w:pPr>
        <w:sectPr w:rsidR="0085764D" w:rsidSect="004E11A8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14:paraId="5E7BEBF5" w14:textId="77777777" w:rsidR="00C10902" w:rsidRDefault="00C10902" w:rsidP="00E63A5D">
      <w:pPr>
        <w:widowControl w:val="0"/>
        <w:spacing w:before="240" w:line="360" w:lineRule="auto"/>
        <w:ind w:firstLine="709"/>
        <w:contextualSpacing/>
        <w:jc w:val="both"/>
      </w:pPr>
    </w:p>
    <w:p w14:paraId="352B1A40" w14:textId="4D9ADFE6" w:rsidR="00A3119D" w:rsidRDefault="0082316A" w:rsidP="009906A0">
      <w:pPr>
        <w:widowControl w:val="0"/>
        <w:spacing w:line="336" w:lineRule="auto"/>
        <w:ind w:firstLine="709"/>
        <w:contextualSpacing/>
        <w:jc w:val="both"/>
        <w:rPr>
          <w:color w:val="000000" w:themeColor="text1"/>
        </w:rPr>
      </w:pPr>
      <w:r>
        <w:t>В соответствии со статьями 8</w:t>
      </w:r>
      <w:r w:rsidRPr="0082316A">
        <w:rPr>
          <w:vertAlign w:val="superscript"/>
        </w:rPr>
        <w:t>2</w:t>
      </w:r>
      <w:r>
        <w:t>, 41, 41</w:t>
      </w:r>
      <w:r w:rsidRPr="0082316A">
        <w:rPr>
          <w:vertAlign w:val="superscript"/>
        </w:rPr>
        <w:t>1</w:t>
      </w:r>
      <w:r>
        <w:t xml:space="preserve">, 43, 46 Градостроительного кодекса Российской Федерации, пунктом 8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 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значения, утвержденных постановлением Правительства Российской Федерации от 2 февраля 2024 г. </w:t>
      </w:r>
      <w:r w:rsidR="00686A2E">
        <w:t xml:space="preserve">                   </w:t>
      </w:r>
      <w:r>
        <w:t>№ 112, пунктом 3 статьи 2</w:t>
      </w:r>
      <w:r w:rsidRPr="001220BF">
        <w:rPr>
          <w:vertAlign w:val="superscript"/>
        </w:rPr>
        <w:t>1</w:t>
      </w:r>
      <w:r>
        <w:t xml:space="preserve"> Закона Нижегородской области от 23 декабря 2014 г. № 197-З «О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области», пунктом 3.1.8 Положения о министерстве градостроительной деятельности и развития агломераций Нижегородской области, утвержденного постановлением Правительства Нижегородской области от 16 апреля 2020 г. № 308, и в связи с обращением </w:t>
      </w:r>
      <w:r w:rsidR="00471F99">
        <w:t xml:space="preserve">Голованова Сергея Евгеньевича – представителя по доверенности </w:t>
      </w:r>
      <w:proofErr w:type="spellStart"/>
      <w:r w:rsidR="00471F99" w:rsidRPr="00471F99">
        <w:t>Мирзомудинов</w:t>
      </w:r>
      <w:r w:rsidR="00471F99">
        <w:t>а</w:t>
      </w:r>
      <w:proofErr w:type="spellEnd"/>
      <w:r w:rsidR="00471F99" w:rsidRPr="00471F99">
        <w:t xml:space="preserve"> </w:t>
      </w:r>
      <w:proofErr w:type="spellStart"/>
      <w:r w:rsidR="00471F99" w:rsidRPr="00471F99">
        <w:t>Джумабек</w:t>
      </w:r>
      <w:r w:rsidR="00471F99">
        <w:t>а</w:t>
      </w:r>
      <w:proofErr w:type="spellEnd"/>
      <w:r w:rsidR="00471F99" w:rsidRPr="00471F99">
        <w:t xml:space="preserve"> </w:t>
      </w:r>
      <w:proofErr w:type="spellStart"/>
      <w:r w:rsidR="00471F99" w:rsidRPr="00471F99">
        <w:t>Иброхимджонович</w:t>
      </w:r>
      <w:r w:rsidR="00471F99">
        <w:t>а</w:t>
      </w:r>
      <w:proofErr w:type="spellEnd"/>
      <w:r w:rsidR="007E3FAF">
        <w:t>,</w:t>
      </w:r>
      <w:r w:rsidRPr="00A3119D">
        <w:rPr>
          <w:color w:val="000000" w:themeColor="text1"/>
        </w:rPr>
        <w:t xml:space="preserve"> </w:t>
      </w:r>
      <w:r w:rsidR="00A52D76">
        <w:rPr>
          <w:color w:val="000000" w:themeColor="text1"/>
        </w:rPr>
        <w:t xml:space="preserve">от </w:t>
      </w:r>
      <w:r w:rsidR="00471F99">
        <w:rPr>
          <w:color w:val="000000" w:themeColor="text1"/>
        </w:rPr>
        <w:t>2 июня</w:t>
      </w:r>
      <w:r w:rsidRPr="00A3119D">
        <w:rPr>
          <w:color w:val="000000" w:themeColor="text1"/>
        </w:rPr>
        <w:t xml:space="preserve"> 2025 г.</w:t>
      </w:r>
      <w:r w:rsidR="00471F99">
        <w:rPr>
          <w:color w:val="000000" w:themeColor="text1"/>
        </w:rPr>
        <w:t xml:space="preserve">                                               </w:t>
      </w:r>
      <w:r w:rsidRPr="00A3119D">
        <w:rPr>
          <w:color w:val="000000" w:themeColor="text1"/>
        </w:rPr>
        <w:lastRenderedPageBreak/>
        <w:t xml:space="preserve">№ </w:t>
      </w:r>
      <w:r w:rsidR="00471F99" w:rsidRPr="00471F99">
        <w:rPr>
          <w:color w:val="000000" w:themeColor="text1"/>
        </w:rPr>
        <w:t>Вх-330-266269/25</w:t>
      </w:r>
      <w:r w:rsidRPr="00A3119D">
        <w:rPr>
          <w:color w:val="000000" w:themeColor="text1"/>
        </w:rPr>
        <w:t xml:space="preserve"> </w:t>
      </w:r>
    </w:p>
    <w:p w14:paraId="7B820B24" w14:textId="08FEE1DA" w:rsidR="00DD2D9F" w:rsidRPr="00A3119D" w:rsidRDefault="00DD2D9F" w:rsidP="00A3119D">
      <w:pPr>
        <w:widowControl w:val="0"/>
        <w:spacing w:line="336" w:lineRule="auto"/>
        <w:contextualSpacing/>
        <w:jc w:val="both"/>
        <w:rPr>
          <w:color w:val="000000" w:themeColor="text1"/>
          <w:szCs w:val="28"/>
        </w:rPr>
      </w:pPr>
      <w:r w:rsidRPr="00A3119D">
        <w:rPr>
          <w:color w:val="000000" w:themeColor="text1"/>
        </w:rPr>
        <w:t>п р и к а з ы в а ю:</w:t>
      </w:r>
    </w:p>
    <w:p w14:paraId="46F250CD" w14:textId="14232057" w:rsidR="00DD2D9F" w:rsidRPr="0047681C" w:rsidRDefault="005B3C5A" w:rsidP="009906A0">
      <w:pPr>
        <w:pStyle w:val="a9"/>
        <w:numPr>
          <w:ilvl w:val="0"/>
          <w:numId w:val="2"/>
        </w:numPr>
        <w:spacing w:line="336" w:lineRule="auto"/>
        <w:ind w:left="0" w:firstLine="709"/>
        <w:jc w:val="both"/>
      </w:pPr>
      <w:bookmarkStart w:id="4" w:name="_Hlk506985955"/>
      <w:r w:rsidRPr="005B4A82">
        <w:t xml:space="preserve">Разрешить </w:t>
      </w:r>
      <w:proofErr w:type="spellStart"/>
      <w:r w:rsidR="00471F99" w:rsidRPr="00471F99">
        <w:t>Мирзомудинов</w:t>
      </w:r>
      <w:r w:rsidR="00471F99">
        <w:t>у</w:t>
      </w:r>
      <w:proofErr w:type="spellEnd"/>
      <w:r w:rsidR="00471F99" w:rsidRPr="00471F99">
        <w:t xml:space="preserve"> </w:t>
      </w:r>
      <w:proofErr w:type="spellStart"/>
      <w:r w:rsidR="00471F99" w:rsidRPr="00471F99">
        <w:t>Джумабек</w:t>
      </w:r>
      <w:r w:rsidR="00471F99">
        <w:t>у</w:t>
      </w:r>
      <w:proofErr w:type="spellEnd"/>
      <w:r w:rsidR="00471F99" w:rsidRPr="00471F99">
        <w:t xml:space="preserve"> </w:t>
      </w:r>
      <w:proofErr w:type="spellStart"/>
      <w:r w:rsidR="00471F99" w:rsidRPr="00471F99">
        <w:t>Иброхимджонович</w:t>
      </w:r>
      <w:r w:rsidR="00471F99">
        <w:t>у</w:t>
      </w:r>
      <w:proofErr w:type="spellEnd"/>
      <w:r w:rsidR="00471F99">
        <w:t xml:space="preserve"> </w:t>
      </w:r>
      <w:r w:rsidRPr="005B4A82">
        <w:t xml:space="preserve">подготовку </w:t>
      </w:r>
      <w:r w:rsidR="0047681C">
        <w:t>проект</w:t>
      </w:r>
      <w:r w:rsidR="00B955BE">
        <w:t>а</w:t>
      </w:r>
      <w:r w:rsidR="0047681C">
        <w:t xml:space="preserve"> </w:t>
      </w:r>
      <w:r w:rsidR="00D512E8" w:rsidRPr="00D512E8">
        <w:t xml:space="preserve">межевания </w:t>
      </w:r>
      <w:r w:rsidR="00FF5845" w:rsidRPr="00FF5845">
        <w:t>территории</w:t>
      </w:r>
      <w:r w:rsidR="00471F99">
        <w:t xml:space="preserve"> </w:t>
      </w:r>
      <w:r w:rsidR="00471F99" w:rsidRPr="00471F99">
        <w:t>в районе дома № 1А проспекта Ленина городского округа город Дзержинск Нижегородской области</w:t>
      </w:r>
      <w:r>
        <w:t xml:space="preserve">, </w:t>
      </w:r>
      <w:r w:rsidRPr="005B4A82">
        <w:t>за счет собственных средств</w:t>
      </w:r>
      <w:r w:rsidR="008121FE">
        <w:t>,</w:t>
      </w:r>
      <w:r w:rsidRPr="005B4A82">
        <w:t xml:space="preserve"> </w:t>
      </w:r>
      <w:r w:rsidR="008121FE">
        <w:t xml:space="preserve">в границах </w:t>
      </w:r>
      <w:r w:rsidR="00C542E3" w:rsidRPr="005B4A82">
        <w:t>согласно прил</w:t>
      </w:r>
      <w:r w:rsidR="00C542E3">
        <w:t>ожению № 1 к настоящему приказу</w:t>
      </w:r>
      <w:r w:rsidR="00C542E3" w:rsidRPr="005B4A82">
        <w:t>.</w:t>
      </w:r>
    </w:p>
    <w:bookmarkEnd w:id="4"/>
    <w:p w14:paraId="2CFE6D49" w14:textId="59099CB2" w:rsidR="00705876" w:rsidRDefault="00705876" w:rsidP="009906A0">
      <w:pPr>
        <w:pStyle w:val="a9"/>
        <w:numPr>
          <w:ilvl w:val="0"/>
          <w:numId w:val="2"/>
        </w:numPr>
        <w:spacing w:line="336" w:lineRule="auto"/>
        <w:ind w:left="0" w:firstLine="709"/>
        <w:jc w:val="both"/>
      </w:pPr>
      <w:r w:rsidRPr="00705876">
        <w:t xml:space="preserve">Утвердить задание на разработку </w:t>
      </w:r>
      <w:r w:rsidR="00406D5F">
        <w:t xml:space="preserve">проекта </w:t>
      </w:r>
      <w:r w:rsidR="00D512E8" w:rsidRPr="00D512E8">
        <w:t xml:space="preserve">межевания </w:t>
      </w:r>
      <w:r w:rsidR="00471F99" w:rsidRPr="00FF5845">
        <w:t>территории</w:t>
      </w:r>
      <w:r w:rsidR="00471F99">
        <w:t xml:space="preserve"> </w:t>
      </w:r>
      <w:r w:rsidR="00471F99" w:rsidRPr="00471F99">
        <w:t>в районе дома № 1А проспекта Ленина городского округа город Дзержинск Нижегородской области</w:t>
      </w:r>
      <w:r w:rsidR="00362357">
        <w:t>,</w:t>
      </w:r>
      <w:r w:rsidR="00B955BE" w:rsidRPr="005B4A82">
        <w:t xml:space="preserve"> </w:t>
      </w:r>
      <w:r w:rsidR="00C542E3" w:rsidRPr="005B4A82">
        <w:t>согласно прил</w:t>
      </w:r>
      <w:r w:rsidR="00C542E3">
        <w:t>ожению № 2 к настоящему приказу</w:t>
      </w:r>
      <w:r>
        <w:t>.</w:t>
      </w:r>
    </w:p>
    <w:p w14:paraId="6C12067C" w14:textId="3D5ED648" w:rsidR="00705876" w:rsidRDefault="00705876" w:rsidP="009906A0">
      <w:pPr>
        <w:numPr>
          <w:ilvl w:val="0"/>
          <w:numId w:val="2"/>
        </w:numPr>
        <w:spacing w:line="336" w:lineRule="auto"/>
        <w:ind w:left="0" w:firstLine="709"/>
        <w:contextualSpacing/>
        <w:jc w:val="both"/>
        <w:rPr>
          <w:szCs w:val="28"/>
        </w:rPr>
      </w:pPr>
      <w:r>
        <w:rPr>
          <w:szCs w:val="28"/>
        </w:rPr>
        <w:t xml:space="preserve">Утвердить </w:t>
      </w:r>
      <w:bookmarkStart w:id="5" w:name="_Hlk176956297"/>
      <w:bookmarkStart w:id="6" w:name="_Hlk181447405"/>
      <w:r>
        <w:rPr>
          <w:szCs w:val="28"/>
        </w:rPr>
        <w:t xml:space="preserve">задание на выполнение инженерных изысканий, необходимых для подготовки </w:t>
      </w:r>
      <w:bookmarkEnd w:id="5"/>
      <w:r w:rsidR="00406D5F">
        <w:t xml:space="preserve">проекта </w:t>
      </w:r>
      <w:bookmarkEnd w:id="6"/>
      <w:r w:rsidR="00D512E8" w:rsidRPr="00D512E8">
        <w:t xml:space="preserve">межевания </w:t>
      </w:r>
      <w:r w:rsidR="00471F99" w:rsidRPr="00FF5845">
        <w:t>территории</w:t>
      </w:r>
      <w:r w:rsidR="00471F99">
        <w:t xml:space="preserve"> </w:t>
      </w:r>
      <w:r w:rsidR="00471F99" w:rsidRPr="00471F99">
        <w:t>в районе дома № 1А проспекта Ленина городского округа город Дзержинск Нижегородской области</w:t>
      </w:r>
      <w:r w:rsidR="0047681C">
        <w:t xml:space="preserve">, </w:t>
      </w:r>
      <w:r w:rsidR="00C542E3" w:rsidRPr="005B4A82">
        <w:t>согласно прил</w:t>
      </w:r>
      <w:r w:rsidR="00C542E3">
        <w:t>ожению № 3 к настоящему приказу</w:t>
      </w:r>
      <w:r>
        <w:rPr>
          <w:szCs w:val="28"/>
        </w:rPr>
        <w:t>.</w:t>
      </w:r>
    </w:p>
    <w:p w14:paraId="59129187" w14:textId="537A9948" w:rsidR="00DD2D9F" w:rsidRPr="002D4378" w:rsidRDefault="005B3C5A" w:rsidP="009906A0">
      <w:pPr>
        <w:pStyle w:val="a9"/>
        <w:numPr>
          <w:ilvl w:val="0"/>
          <w:numId w:val="2"/>
        </w:numPr>
        <w:spacing w:line="336" w:lineRule="auto"/>
        <w:ind w:left="0" w:firstLine="709"/>
        <w:jc w:val="both"/>
      </w:pPr>
      <w:r w:rsidRPr="00E0778E">
        <w:rPr>
          <w:szCs w:val="28"/>
        </w:rPr>
        <w:t xml:space="preserve">Установить, что </w:t>
      </w:r>
      <w:r w:rsidR="00B955BE">
        <w:t xml:space="preserve">проект </w:t>
      </w:r>
      <w:r w:rsidR="00D512E8" w:rsidRPr="00D512E8">
        <w:t xml:space="preserve">межевания </w:t>
      </w:r>
      <w:r w:rsidR="00471F99" w:rsidRPr="00FF5845">
        <w:t>территории</w:t>
      </w:r>
      <w:r w:rsidR="00471F99">
        <w:t xml:space="preserve"> </w:t>
      </w:r>
      <w:r w:rsidR="00471F99" w:rsidRPr="00471F99">
        <w:t>в районе дома № 1А проспекта Ленина городского округа город Дзержинск Нижегородской области</w:t>
      </w:r>
      <w:r w:rsidR="00406D5F" w:rsidRPr="00E0778E">
        <w:rPr>
          <w:szCs w:val="28"/>
        </w:rPr>
        <w:t xml:space="preserve"> </w:t>
      </w:r>
      <w:r w:rsidRPr="00E0778E">
        <w:rPr>
          <w:szCs w:val="28"/>
        </w:rPr>
        <w:t>долж</w:t>
      </w:r>
      <w:r w:rsidR="00B955BE">
        <w:rPr>
          <w:szCs w:val="28"/>
        </w:rPr>
        <w:t>ен</w:t>
      </w:r>
      <w:r w:rsidRPr="00E0778E">
        <w:rPr>
          <w:szCs w:val="28"/>
        </w:rPr>
        <w:t xml:space="preserve"> быть представлен в министерство градостроительной деятельности и развития агломераций Нижегородской области </w:t>
      </w:r>
      <w:r w:rsidR="00B955BE" w:rsidRPr="00E0778E">
        <w:rPr>
          <w:szCs w:val="28"/>
        </w:rPr>
        <w:t>не позднее шести месяцев со дня издания настоящего приказа</w:t>
      </w:r>
      <w:r w:rsidR="00DB6AF4">
        <w:rPr>
          <w:szCs w:val="28"/>
        </w:rPr>
        <w:t>.</w:t>
      </w:r>
    </w:p>
    <w:p w14:paraId="3865C5B4" w14:textId="0609B72E" w:rsidR="00DD2D9F" w:rsidRDefault="00DD2D9F" w:rsidP="009906A0">
      <w:pPr>
        <w:pStyle w:val="a9"/>
        <w:numPr>
          <w:ilvl w:val="0"/>
          <w:numId w:val="2"/>
        </w:numPr>
        <w:spacing w:line="336" w:lineRule="auto"/>
        <w:ind w:left="0" w:firstLine="709"/>
        <w:jc w:val="both"/>
        <w:rPr>
          <w:szCs w:val="28"/>
        </w:rPr>
      </w:pPr>
      <w:r>
        <w:rPr>
          <w:szCs w:val="28"/>
        </w:rPr>
        <w:t>Министерству</w:t>
      </w:r>
      <w:r w:rsidRPr="00667724">
        <w:rPr>
          <w:szCs w:val="28"/>
        </w:rPr>
        <w:t xml:space="preserve"> градостроительно</w:t>
      </w:r>
      <w:r>
        <w:rPr>
          <w:szCs w:val="28"/>
        </w:rPr>
        <w:t>й деятельности и развития агломераций Нижегородской области</w:t>
      </w:r>
      <w:r w:rsidR="00A73479">
        <w:rPr>
          <w:szCs w:val="28"/>
        </w:rPr>
        <w:t>:</w:t>
      </w:r>
    </w:p>
    <w:p w14:paraId="335E662E" w14:textId="70DFADAF" w:rsidR="00DD2D9F" w:rsidRDefault="00FF5845" w:rsidP="009906A0">
      <w:pPr>
        <w:pStyle w:val="a9"/>
        <w:numPr>
          <w:ilvl w:val="1"/>
          <w:numId w:val="2"/>
        </w:numPr>
        <w:spacing w:line="336" w:lineRule="auto"/>
        <w:ind w:left="0" w:firstLine="709"/>
        <w:jc w:val="both"/>
        <w:rPr>
          <w:szCs w:val="28"/>
        </w:rPr>
      </w:pPr>
      <w:r>
        <w:t>Направить настоящий приказ главе городского округа город Дзержинск Нижегородской области для его опубликования и размещения на официальном сайте администрации городского округа город Дзержинск Нижегородской области в информационно-телекоммуникационной сети «Интернет»</w:t>
      </w:r>
      <w:r w:rsidR="00DD2D9F" w:rsidRPr="00D96FD9">
        <w:rPr>
          <w:szCs w:val="28"/>
        </w:rPr>
        <w:t>.</w:t>
      </w:r>
    </w:p>
    <w:p w14:paraId="4782B9BE" w14:textId="2C0DBC03" w:rsidR="00DD2D9F" w:rsidRPr="00D96FD9" w:rsidRDefault="00DD2D9F" w:rsidP="009906A0">
      <w:pPr>
        <w:pStyle w:val="a9"/>
        <w:numPr>
          <w:ilvl w:val="1"/>
          <w:numId w:val="2"/>
        </w:numPr>
        <w:spacing w:line="336" w:lineRule="auto"/>
        <w:ind w:left="0" w:firstLine="709"/>
        <w:jc w:val="both"/>
        <w:rPr>
          <w:szCs w:val="28"/>
        </w:rPr>
      </w:pPr>
      <w:r>
        <w:rPr>
          <w:szCs w:val="28"/>
        </w:rPr>
        <w:t>Р</w:t>
      </w:r>
      <w:r w:rsidRPr="00D96FD9">
        <w:rPr>
          <w:szCs w:val="28"/>
        </w:rPr>
        <w:t>азместить настоящий приказ на официальном сайте министерства</w:t>
      </w:r>
      <w:r w:rsidR="00611E5E">
        <w:rPr>
          <w:szCs w:val="28"/>
        </w:rPr>
        <w:t xml:space="preserve"> </w:t>
      </w:r>
      <w:r w:rsidR="00611E5E" w:rsidRPr="00667724">
        <w:rPr>
          <w:szCs w:val="28"/>
        </w:rPr>
        <w:t>градостроительно</w:t>
      </w:r>
      <w:r w:rsidR="00611E5E">
        <w:rPr>
          <w:szCs w:val="28"/>
        </w:rPr>
        <w:t>й деятельности и развития агломераций Нижегородской области</w:t>
      </w:r>
      <w:r w:rsidRPr="00D96FD9">
        <w:rPr>
          <w:szCs w:val="28"/>
        </w:rPr>
        <w:t xml:space="preserve"> в информационно-телекоммуникационной сети «Интернет».</w:t>
      </w:r>
    </w:p>
    <w:p w14:paraId="7D1C8F5A" w14:textId="77777777" w:rsidR="00DD2D9F" w:rsidRPr="002D4378" w:rsidRDefault="00DD2D9F" w:rsidP="009906A0">
      <w:pPr>
        <w:numPr>
          <w:ilvl w:val="0"/>
          <w:numId w:val="2"/>
        </w:numPr>
        <w:spacing w:line="336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>
        <w:t>о дня</w:t>
      </w:r>
      <w:r w:rsidRPr="002D4378">
        <w:t xml:space="preserve"> его </w:t>
      </w:r>
      <w:r>
        <w:t>подписания</w:t>
      </w:r>
      <w:r w:rsidRPr="002D4378">
        <w:t>.</w:t>
      </w:r>
    </w:p>
    <w:p w14:paraId="7EB2F230" w14:textId="77777777" w:rsidR="00705876" w:rsidRDefault="00705876" w:rsidP="00E1182A">
      <w:pPr>
        <w:spacing w:line="276" w:lineRule="auto"/>
        <w:jc w:val="both"/>
      </w:pPr>
    </w:p>
    <w:p w14:paraId="14BD61FB" w14:textId="77777777" w:rsidR="00705876" w:rsidRDefault="00705876" w:rsidP="00E1182A">
      <w:pPr>
        <w:spacing w:line="276" w:lineRule="auto"/>
        <w:jc w:val="both"/>
      </w:pPr>
    </w:p>
    <w:p w14:paraId="703BD44B" w14:textId="77777777" w:rsidR="00705876" w:rsidRDefault="00705876" w:rsidP="00E1182A">
      <w:pPr>
        <w:spacing w:line="276" w:lineRule="auto"/>
        <w:jc w:val="both"/>
      </w:pPr>
    </w:p>
    <w:p w14:paraId="2E38A537" w14:textId="3F0ED688" w:rsidR="005B3C5A" w:rsidRDefault="009906A0" w:rsidP="00471F99">
      <w:pPr>
        <w:spacing w:line="276" w:lineRule="auto"/>
        <w:jc w:val="both"/>
      </w:pPr>
      <w:r>
        <w:t>М</w:t>
      </w:r>
      <w:r w:rsidR="000E77F2">
        <w:t>инистр</w:t>
      </w:r>
      <w:r w:rsidR="00DD2D9F">
        <w:t xml:space="preserve">                                                                 </w:t>
      </w:r>
      <w:r w:rsidR="00197A69">
        <w:t xml:space="preserve">    </w:t>
      </w:r>
      <w:r w:rsidR="00DD2D9F">
        <w:t xml:space="preserve">                      </w:t>
      </w:r>
      <w:r>
        <w:t xml:space="preserve">   </w:t>
      </w:r>
      <w:r w:rsidR="00DD2D9F">
        <w:t xml:space="preserve">      </w:t>
      </w:r>
      <w:proofErr w:type="spellStart"/>
      <w:r w:rsidR="000E77F2">
        <w:t>Д.Д.Шунаева</w:t>
      </w:r>
      <w:proofErr w:type="spellEnd"/>
    </w:p>
    <w:p w14:paraId="60AEDC2E" w14:textId="77777777" w:rsidR="000E5DFC" w:rsidRPr="006A11A6" w:rsidRDefault="000E5DFC" w:rsidP="000E5DFC">
      <w:pPr>
        <w:ind w:left="3969"/>
        <w:jc w:val="center"/>
        <w:rPr>
          <w:szCs w:val="28"/>
        </w:rPr>
      </w:pPr>
      <w:bookmarkStart w:id="7" w:name="_Hlk55478848"/>
      <w:bookmarkStart w:id="8" w:name="_Hlk188518876"/>
      <w:r w:rsidRPr="006A11A6">
        <w:rPr>
          <w:szCs w:val="28"/>
        </w:rPr>
        <w:lastRenderedPageBreak/>
        <w:t>Приложение</w:t>
      </w:r>
      <w:r>
        <w:rPr>
          <w:szCs w:val="28"/>
        </w:rPr>
        <w:t xml:space="preserve"> № 1</w:t>
      </w:r>
    </w:p>
    <w:p w14:paraId="2F41B2A5" w14:textId="77777777" w:rsidR="000E5DFC" w:rsidRPr="006A11A6" w:rsidRDefault="000E5DFC" w:rsidP="000E5DFC">
      <w:pPr>
        <w:ind w:left="3969"/>
        <w:jc w:val="center"/>
        <w:rPr>
          <w:szCs w:val="28"/>
        </w:rPr>
      </w:pPr>
      <w:bookmarkStart w:id="9" w:name="_Hlk181287311"/>
      <w:r>
        <w:rPr>
          <w:szCs w:val="28"/>
        </w:rPr>
        <w:t>к</w:t>
      </w:r>
      <w:r w:rsidRPr="006A11A6">
        <w:rPr>
          <w:szCs w:val="28"/>
        </w:rPr>
        <w:t xml:space="preserve"> приказу министерства градостроительной</w:t>
      </w:r>
    </w:p>
    <w:p w14:paraId="066F26EE" w14:textId="77777777" w:rsidR="000E5DFC" w:rsidRDefault="000E5DFC" w:rsidP="000E5DFC">
      <w:pPr>
        <w:ind w:left="3969"/>
        <w:jc w:val="center"/>
        <w:rPr>
          <w:szCs w:val="28"/>
        </w:rPr>
      </w:pPr>
      <w:r w:rsidRPr="006A11A6">
        <w:rPr>
          <w:szCs w:val="28"/>
        </w:rPr>
        <w:t>деятельности и развития агломераций Нижегородской области</w:t>
      </w:r>
    </w:p>
    <w:p w14:paraId="71353AC5" w14:textId="528435D7" w:rsidR="000E5DFC" w:rsidRPr="006A11A6" w:rsidRDefault="000E5DFC" w:rsidP="000E5DFC">
      <w:pPr>
        <w:ind w:left="3969"/>
        <w:jc w:val="center"/>
        <w:rPr>
          <w:szCs w:val="28"/>
        </w:rPr>
      </w:pPr>
      <w:bookmarkStart w:id="10" w:name="_Hlk179375820"/>
      <w:r w:rsidRPr="006A11A6">
        <w:rPr>
          <w:szCs w:val="28"/>
        </w:rPr>
        <w:t>от</w:t>
      </w:r>
      <w:r>
        <w:rPr>
          <w:szCs w:val="28"/>
        </w:rPr>
        <w:t xml:space="preserve"> </w:t>
      </w:r>
      <w:r w:rsidR="00B054EA">
        <w:rPr>
          <w:szCs w:val="28"/>
        </w:rPr>
        <w:t>19 июня</w:t>
      </w:r>
      <w:r>
        <w:rPr>
          <w:szCs w:val="28"/>
        </w:rPr>
        <w:t xml:space="preserve"> 2025 </w:t>
      </w:r>
      <w:r w:rsidRPr="006A11A6">
        <w:rPr>
          <w:szCs w:val="28"/>
        </w:rPr>
        <w:t>г. №</w:t>
      </w:r>
      <w:r>
        <w:rPr>
          <w:szCs w:val="28"/>
        </w:rPr>
        <w:t xml:space="preserve"> </w:t>
      </w:r>
      <w:r w:rsidRPr="006A11A6">
        <w:rPr>
          <w:szCs w:val="28"/>
        </w:rPr>
        <w:t>07-02-02/</w:t>
      </w:r>
      <w:r w:rsidR="00B054EA">
        <w:rPr>
          <w:szCs w:val="28"/>
        </w:rPr>
        <w:t>55</w:t>
      </w:r>
    </w:p>
    <w:tbl>
      <w:tblPr>
        <w:tblpPr w:leftFromText="180" w:rightFromText="180" w:vertAnchor="page" w:horzAnchor="margin" w:tblpY="3115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733"/>
      </w:tblGrid>
      <w:tr w:rsidR="000E5DFC" w14:paraId="74E3F6F6" w14:textId="77777777" w:rsidTr="00EA1BF0">
        <w:trPr>
          <w:trHeight w:val="11579"/>
        </w:trPr>
        <w:tc>
          <w:tcPr>
            <w:tcW w:w="9733" w:type="dxa"/>
          </w:tcPr>
          <w:p w14:paraId="221C8E41" w14:textId="77777777" w:rsidR="000E5DFC" w:rsidRDefault="000E5DFC" w:rsidP="00EA1BF0">
            <w:pPr>
              <w:jc w:val="center"/>
              <w:rPr>
                <w:sz w:val="16"/>
                <w:szCs w:val="16"/>
              </w:rPr>
            </w:pPr>
          </w:p>
          <w:p w14:paraId="3C8A22AA" w14:textId="77777777" w:rsidR="000E5DFC" w:rsidRPr="001A6563" w:rsidRDefault="000E5DFC" w:rsidP="00EA1BF0">
            <w:pPr>
              <w:jc w:val="center"/>
              <w:rPr>
                <w:sz w:val="16"/>
                <w:szCs w:val="16"/>
              </w:rPr>
            </w:pPr>
          </w:p>
          <w:p w14:paraId="1A609F70" w14:textId="77777777" w:rsidR="000E5DFC" w:rsidRDefault="000E5DFC" w:rsidP="00EA1BF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Схема границ подготовки </w:t>
            </w:r>
          </w:p>
          <w:p w14:paraId="07D150B3" w14:textId="77777777" w:rsidR="000E5DFC" w:rsidRDefault="000E5DFC" w:rsidP="00EA1BF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документации по планировке территории</w:t>
            </w:r>
          </w:p>
          <w:p w14:paraId="0411A1AC" w14:textId="77777777" w:rsidR="000E5DFC" w:rsidRDefault="000E5DFC" w:rsidP="00EA1BF0">
            <w:pPr>
              <w:jc w:val="center"/>
              <w:rPr>
                <w:szCs w:val="28"/>
              </w:rPr>
            </w:pPr>
          </w:p>
          <w:p w14:paraId="3373F144" w14:textId="77777777" w:rsidR="000E5DFC" w:rsidRPr="001A6563" w:rsidRDefault="000E5DFC" w:rsidP="00EA1BF0">
            <w:pPr>
              <w:jc w:val="center"/>
              <w:rPr>
                <w:sz w:val="16"/>
                <w:szCs w:val="16"/>
              </w:rPr>
            </w:pPr>
          </w:p>
          <w:p w14:paraId="01FB96DF" w14:textId="77777777" w:rsidR="000E5DFC" w:rsidRDefault="000E5DFC" w:rsidP="00EA1BF0">
            <w:pPr>
              <w:jc w:val="center"/>
              <w:rPr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B9984BA" wp14:editId="60FB5EF0">
                      <wp:simplePos x="0" y="0"/>
                      <wp:positionH relativeFrom="column">
                        <wp:posOffset>1729105</wp:posOffset>
                      </wp:positionH>
                      <wp:positionV relativeFrom="paragraph">
                        <wp:posOffset>347980</wp:posOffset>
                      </wp:positionV>
                      <wp:extent cx="3116275" cy="2633472"/>
                      <wp:effectExtent l="38100" t="38100" r="65405" b="52705"/>
                      <wp:wrapNone/>
                      <wp:docPr id="171577600" name="Полилиния: фигура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116275" cy="2633472"/>
                              </a:xfrm>
                              <a:custGeom>
                                <a:avLst/>
                                <a:gdLst>
                                  <a:gd name="connsiteX0" fmla="*/ 0 w 3116275"/>
                                  <a:gd name="connsiteY0" fmla="*/ 2538374 h 2633472"/>
                                  <a:gd name="connsiteX1" fmla="*/ 65837 w 3116275"/>
                                  <a:gd name="connsiteY1" fmla="*/ 0 h 2633472"/>
                                  <a:gd name="connsiteX2" fmla="*/ 629107 w 3116275"/>
                                  <a:gd name="connsiteY2" fmla="*/ 21945 h 2633472"/>
                                  <a:gd name="connsiteX3" fmla="*/ 607162 w 3116275"/>
                                  <a:gd name="connsiteY3" fmla="*/ 160934 h 2633472"/>
                                  <a:gd name="connsiteX4" fmla="*/ 2787091 w 3116275"/>
                                  <a:gd name="connsiteY4" fmla="*/ 263347 h 2633472"/>
                                  <a:gd name="connsiteX5" fmla="*/ 2801722 w 3116275"/>
                                  <a:gd name="connsiteY5" fmla="*/ 1280160 h 2633472"/>
                                  <a:gd name="connsiteX6" fmla="*/ 3116275 w 3116275"/>
                                  <a:gd name="connsiteY6" fmla="*/ 1404518 h 2633472"/>
                                  <a:gd name="connsiteX7" fmla="*/ 2633472 w 3116275"/>
                                  <a:gd name="connsiteY7" fmla="*/ 2633472 h 2633472"/>
                                  <a:gd name="connsiteX8" fmla="*/ 0 w 3116275"/>
                                  <a:gd name="connsiteY8" fmla="*/ 2538374 h 263347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</a:cxnLst>
                                <a:rect l="l" t="t" r="r" b="b"/>
                                <a:pathLst>
                                  <a:path w="3116275" h="2633472">
                                    <a:moveTo>
                                      <a:pt x="0" y="2538374"/>
                                    </a:moveTo>
                                    <a:lnTo>
                                      <a:pt x="65837" y="0"/>
                                    </a:lnTo>
                                    <a:lnTo>
                                      <a:pt x="629107" y="21945"/>
                                    </a:lnTo>
                                    <a:lnTo>
                                      <a:pt x="607162" y="160934"/>
                                    </a:lnTo>
                                    <a:lnTo>
                                      <a:pt x="2787091" y="263347"/>
                                    </a:lnTo>
                                    <a:lnTo>
                                      <a:pt x="2801722" y="1280160"/>
                                    </a:lnTo>
                                    <a:lnTo>
                                      <a:pt x="3116275" y="1404518"/>
                                    </a:lnTo>
                                    <a:lnTo>
                                      <a:pt x="2633472" y="2633472"/>
                                    </a:lnTo>
                                    <a:lnTo>
                                      <a:pt x="0" y="2538374"/>
                                    </a:lnTo>
                                    <a:close/>
                                  </a:path>
                                </a:pathLst>
                              </a:custGeom>
                              <a:noFill/>
                              <a:ln w="571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EE8A9C" id="Полилиния: фигура 1" o:spid="_x0000_s1026" style="position:absolute;margin-left:136.15pt;margin-top:27.4pt;width:245.4pt;height:207.3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116275,26334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" path="m,2538374l65837,,629107,21945,607162,160934,2787091,263347r14631,1016813l3116275,1404518,2633472,2633472,,2538374xe" filled="f" strokecolor="blue" strokeweight="4.5pt">
                      <v:stroke joinstyle="miter"/>
                      <v:path arrowok="t" o:connecttype="custom" o:connectlocs="0,2538374;65837,0;629107,21945;607162,160934;2787091,263347;2801722,1280160;3116275,1404518;2633472,2633472;0,2538374" o:connectangles="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53125E9D" wp14:editId="02C49244">
                  <wp:extent cx="5241851" cy="5443618"/>
                  <wp:effectExtent l="0" t="0" r="0" b="5080"/>
                  <wp:docPr id="1624182065" name="Рисунок 16241820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04" t="16670" r="7676" b="20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54665" cy="54569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</w:t>
            </w:r>
          </w:p>
          <w:p w14:paraId="2BD7A255" w14:textId="77777777" w:rsidR="000E5DFC" w:rsidRDefault="000E5DFC" w:rsidP="00EA1BF0">
            <w:pPr>
              <w:jc w:val="center"/>
              <w:rPr>
                <w:noProof/>
              </w:rPr>
            </w:pPr>
            <w:r w:rsidRPr="00E4703D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4A2BFD64" wp14:editId="14A4B223">
                      <wp:simplePos x="0" y="0"/>
                      <wp:positionH relativeFrom="column">
                        <wp:posOffset>309023</wp:posOffset>
                      </wp:positionH>
                      <wp:positionV relativeFrom="paragraph">
                        <wp:posOffset>156919</wp:posOffset>
                      </wp:positionV>
                      <wp:extent cx="913765" cy="336550"/>
                      <wp:effectExtent l="19050" t="19050" r="38735" b="44450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3765" cy="336550"/>
                              </a:xfrm>
                              <a:prstGeom prst="rect">
                                <a:avLst/>
                              </a:prstGeom>
                              <a:noFill/>
                              <a:ln w="57150">
                                <a:solidFill>
                                  <a:srgbClr val="0000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42D199" id="Прямоугольник 2" o:spid="_x0000_s1026" style="position:absolute;margin-left:24.35pt;margin-top:12.35pt;width:71.95pt;height:26.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" filled="f" strokecolor="blue" strokeweight="4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D5293CD" wp14:editId="33FCE3F5">
                      <wp:simplePos x="0" y="0"/>
                      <wp:positionH relativeFrom="column">
                        <wp:posOffset>1324699</wp:posOffset>
                      </wp:positionH>
                      <wp:positionV relativeFrom="paragraph">
                        <wp:posOffset>152533</wp:posOffset>
                      </wp:positionV>
                      <wp:extent cx="4327451" cy="425302"/>
                      <wp:effectExtent l="0" t="0" r="0" b="0"/>
                      <wp:wrapNone/>
                      <wp:docPr id="837993515" name="Надпись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327451" cy="42530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7DB857" w14:textId="77777777" w:rsidR="000E5DFC" w:rsidRPr="00902956" w:rsidRDefault="000E5DFC" w:rsidP="000E5DFC">
                                  <w:pPr>
                                    <w:rPr>
                                      <w:szCs w:val="28"/>
                                    </w:rPr>
                                  </w:pPr>
                                  <w:r w:rsidRPr="00902956">
                                    <w:rPr>
                                      <w:szCs w:val="28"/>
                                    </w:rPr>
                                    <w:t>Границы подготовки проекта межевания территории</w:t>
                                  </w:r>
                                </w:p>
                                <w:p w14:paraId="121592D6" w14:textId="77777777" w:rsidR="000E5DFC" w:rsidRPr="00902956" w:rsidRDefault="000E5DFC" w:rsidP="000E5DFC">
                                  <w:pPr>
                                    <w:rPr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D5293CD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2" o:spid="_x0000_s1026" type="#_x0000_t202" style="position:absolute;left:0;text-align:left;margin-left:104.3pt;margin-top:12pt;width:340.75pt;height:33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" stroked="f">
                      <v:textbox>
                        <w:txbxContent>
                          <w:p w14:paraId="207DB857" w14:textId="77777777" w:rsidR="000E5DFC" w:rsidRPr="00902956" w:rsidRDefault="000E5DFC" w:rsidP="000E5DFC">
                            <w:pPr>
                              <w:rPr>
                                <w:szCs w:val="28"/>
                              </w:rPr>
                            </w:pPr>
                            <w:r w:rsidRPr="00902956">
                              <w:rPr>
                                <w:szCs w:val="28"/>
                              </w:rPr>
                              <w:t>Границы подготовки проекта межевания территории</w:t>
                            </w:r>
                          </w:p>
                          <w:p w14:paraId="121592D6" w14:textId="77777777" w:rsidR="000E5DFC" w:rsidRPr="00902956" w:rsidRDefault="000E5DFC" w:rsidP="000E5DFC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A7B6F00" w14:textId="77777777" w:rsidR="000E5DFC" w:rsidRDefault="000E5DFC" w:rsidP="00EA1BF0">
            <w:pPr>
              <w:rPr>
                <w:noProof/>
              </w:rPr>
            </w:pPr>
          </w:p>
          <w:p w14:paraId="3C5E0E7E" w14:textId="77777777" w:rsidR="000E5DFC" w:rsidRDefault="000E5DFC" w:rsidP="00EA1BF0">
            <w:pPr>
              <w:jc w:val="center"/>
              <w:rPr>
                <w:noProof/>
              </w:rPr>
            </w:pPr>
          </w:p>
          <w:p w14:paraId="7F5EDA27" w14:textId="77777777" w:rsidR="000E5DFC" w:rsidRDefault="000E5DFC" w:rsidP="00EA1BF0">
            <w:pPr>
              <w:rPr>
                <w:szCs w:val="28"/>
              </w:rPr>
            </w:pPr>
          </w:p>
        </w:tc>
      </w:tr>
      <w:tr w:rsidR="000E5DFC" w14:paraId="7F2CB2DA" w14:textId="77777777" w:rsidTr="00EA1BF0">
        <w:trPr>
          <w:trHeight w:val="851"/>
        </w:trPr>
        <w:tc>
          <w:tcPr>
            <w:tcW w:w="9733" w:type="dxa"/>
            <w:vAlign w:val="center"/>
          </w:tcPr>
          <w:p w14:paraId="688631AD" w14:textId="77777777" w:rsidR="000E5DFC" w:rsidRPr="0087079A" w:rsidRDefault="000E5DFC" w:rsidP="00EA1BF0">
            <w:pPr>
              <w:jc w:val="center"/>
            </w:pPr>
            <w:proofErr w:type="gramStart"/>
            <w:r w:rsidRPr="008000F2">
              <w:rPr>
                <w:szCs w:val="28"/>
              </w:rPr>
              <w:t>Заказчик: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471F99">
              <w:t xml:space="preserve"> </w:t>
            </w:r>
            <w:proofErr w:type="spellStart"/>
            <w:r w:rsidRPr="00471F99">
              <w:t>Мирзомудинов</w:t>
            </w:r>
            <w:proofErr w:type="spellEnd"/>
            <w:proofErr w:type="gramEnd"/>
            <w:r w:rsidRPr="00471F99">
              <w:t xml:space="preserve"> </w:t>
            </w:r>
            <w:proofErr w:type="spellStart"/>
            <w:r w:rsidRPr="00471F99">
              <w:t>Джумабек</w:t>
            </w:r>
            <w:proofErr w:type="spellEnd"/>
            <w:r>
              <w:t xml:space="preserve"> </w:t>
            </w:r>
            <w:proofErr w:type="spellStart"/>
            <w:r w:rsidRPr="00471F99">
              <w:t>Иброхимджонович</w:t>
            </w:r>
            <w:proofErr w:type="spellEnd"/>
          </w:p>
        </w:tc>
      </w:tr>
      <w:bookmarkEnd w:id="7"/>
      <w:bookmarkEnd w:id="9"/>
      <w:bookmarkEnd w:id="10"/>
    </w:tbl>
    <w:p w14:paraId="70D662CF" w14:textId="77777777" w:rsidR="000E5DFC" w:rsidRDefault="000E5DFC" w:rsidP="000E5DFC"/>
    <w:p w14:paraId="2A8B65A7" w14:textId="77777777" w:rsidR="00B87D1A" w:rsidRPr="00E41A51" w:rsidRDefault="00B87D1A" w:rsidP="00B87D1A">
      <w:pPr>
        <w:ind w:left="3969"/>
        <w:jc w:val="center"/>
        <w:rPr>
          <w:szCs w:val="28"/>
        </w:rPr>
      </w:pPr>
      <w:bookmarkStart w:id="11" w:name="_Hlk188518620"/>
      <w:bookmarkEnd w:id="8"/>
      <w:r w:rsidRPr="00E41A51">
        <w:rPr>
          <w:szCs w:val="28"/>
        </w:rPr>
        <w:lastRenderedPageBreak/>
        <w:t xml:space="preserve">Приложение </w:t>
      </w:r>
      <w:r>
        <w:rPr>
          <w:szCs w:val="28"/>
        </w:rPr>
        <w:t>№ 2</w:t>
      </w:r>
    </w:p>
    <w:p w14:paraId="40C76FB7" w14:textId="77777777" w:rsidR="00B87D1A" w:rsidRPr="00E41A51" w:rsidRDefault="00B87D1A" w:rsidP="00B87D1A">
      <w:pPr>
        <w:ind w:left="3969"/>
        <w:jc w:val="center"/>
        <w:rPr>
          <w:szCs w:val="28"/>
        </w:rPr>
      </w:pPr>
      <w:r w:rsidRPr="00E41A51">
        <w:rPr>
          <w:szCs w:val="28"/>
        </w:rPr>
        <w:t>к приказу министерства градостроительной</w:t>
      </w:r>
    </w:p>
    <w:p w14:paraId="3E15943A" w14:textId="77777777" w:rsidR="00B87D1A" w:rsidRPr="00E41A51" w:rsidRDefault="00B87D1A" w:rsidP="00B87D1A">
      <w:pPr>
        <w:ind w:left="3969"/>
        <w:jc w:val="center"/>
        <w:rPr>
          <w:szCs w:val="28"/>
        </w:rPr>
      </w:pPr>
      <w:r w:rsidRPr="00E41A51">
        <w:rPr>
          <w:szCs w:val="28"/>
        </w:rPr>
        <w:t>деятельности и развития агломераций Нижегородской области</w:t>
      </w:r>
    </w:p>
    <w:p w14:paraId="1B1EBE6D" w14:textId="77777777" w:rsidR="00B054EA" w:rsidRPr="006A11A6" w:rsidRDefault="00B054EA" w:rsidP="00B054EA">
      <w:pPr>
        <w:ind w:left="3969"/>
        <w:jc w:val="center"/>
        <w:rPr>
          <w:szCs w:val="28"/>
        </w:rPr>
      </w:pPr>
      <w:r w:rsidRPr="006A11A6">
        <w:rPr>
          <w:szCs w:val="28"/>
        </w:rPr>
        <w:t>от</w:t>
      </w:r>
      <w:r>
        <w:rPr>
          <w:szCs w:val="28"/>
        </w:rPr>
        <w:t xml:space="preserve"> 19 июня 2025 </w:t>
      </w:r>
      <w:r w:rsidRPr="006A11A6">
        <w:rPr>
          <w:szCs w:val="28"/>
        </w:rPr>
        <w:t>г. №</w:t>
      </w:r>
      <w:r>
        <w:rPr>
          <w:szCs w:val="28"/>
        </w:rPr>
        <w:t xml:space="preserve"> </w:t>
      </w:r>
      <w:r w:rsidRPr="006A11A6">
        <w:rPr>
          <w:szCs w:val="28"/>
        </w:rPr>
        <w:t>07-02-02/</w:t>
      </w:r>
      <w:r>
        <w:rPr>
          <w:szCs w:val="28"/>
        </w:rPr>
        <w:t>55</w:t>
      </w:r>
    </w:p>
    <w:p w14:paraId="3A7557B1" w14:textId="77777777" w:rsidR="00B87D1A" w:rsidRDefault="00B87D1A" w:rsidP="00B87D1A">
      <w:pPr>
        <w:spacing w:after="160"/>
        <w:contextualSpacing/>
        <w:jc w:val="center"/>
        <w:rPr>
          <w:b/>
          <w:bCs/>
          <w:szCs w:val="28"/>
        </w:rPr>
      </w:pPr>
    </w:p>
    <w:p w14:paraId="42B1FC6A" w14:textId="77777777" w:rsidR="00B87D1A" w:rsidRDefault="00B87D1A" w:rsidP="00B87D1A">
      <w:pPr>
        <w:spacing w:after="16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Задание </w:t>
      </w:r>
    </w:p>
    <w:p w14:paraId="412D438D" w14:textId="77777777" w:rsidR="00B87D1A" w:rsidRDefault="00B87D1A" w:rsidP="00B87D1A">
      <w:pPr>
        <w:spacing w:after="160"/>
        <w:contextualSpacing/>
        <w:jc w:val="center"/>
        <w:rPr>
          <w:b/>
          <w:bCs/>
          <w:szCs w:val="28"/>
        </w:rPr>
      </w:pPr>
      <w:r>
        <w:rPr>
          <w:b/>
          <w:bCs/>
          <w:noProof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752FD0F" wp14:editId="05C2FE8C">
                <wp:simplePos x="0" y="0"/>
                <wp:positionH relativeFrom="margin">
                  <wp:posOffset>-200660</wp:posOffset>
                </wp:positionH>
                <wp:positionV relativeFrom="paragraph">
                  <wp:posOffset>625731</wp:posOffset>
                </wp:positionV>
                <wp:extent cx="6482080" cy="7680276"/>
                <wp:effectExtent l="0" t="0" r="0" b="0"/>
                <wp:wrapNone/>
                <wp:docPr id="562956292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76802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6F35A2" w14:textId="77777777" w:rsidR="00B87D1A" w:rsidRDefault="00B87D1A" w:rsidP="00B87D1A">
                            <w:pPr>
                              <w:jc w:val="center"/>
                            </w:pPr>
                            <w:bookmarkStart w:id="12" w:name="_Hlk188518717"/>
                            <w:bookmarkStart w:id="13" w:name="_Hlk188518718"/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2C69490A" wp14:editId="5E23DF85">
                                  <wp:extent cx="5247169" cy="7344000"/>
                                  <wp:effectExtent l="0" t="0" r="0" b="0"/>
                                  <wp:docPr id="1865906523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865906523" name="Рисунок 2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784" t="13894" r="9703" b="18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47169" cy="73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12"/>
                            <w:bookmarkEnd w:id="13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2FD0F" id="Надпись 9" o:spid="_x0000_s1027" type="#_x0000_t202" style="position:absolute;left:0;text-align:left;margin-left:-15.8pt;margin-top:49.25pt;width:510.4pt;height:604.75pt;z-index:2517872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" filled="f" stroked="f">
                <v:textbox>
                  <w:txbxContent>
                    <w:p w14:paraId="136F35A2" w14:textId="77777777" w:rsidR="00B87D1A" w:rsidRDefault="00B87D1A" w:rsidP="00B87D1A">
                      <w:pPr>
                        <w:jc w:val="center"/>
                      </w:pPr>
                      <w:bookmarkStart w:id="14" w:name="_Hlk188518717"/>
                      <w:bookmarkStart w:id="15" w:name="_Hlk188518718"/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2C69490A" wp14:editId="5E23DF85">
                            <wp:extent cx="5247169" cy="7344000"/>
                            <wp:effectExtent l="0" t="0" r="0" b="0"/>
                            <wp:docPr id="1865906523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865906523" name="Рисунок 2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784" t="13894" r="9703" b="18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47169" cy="734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4"/>
                      <w:bookmarkEnd w:id="15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Cs w:val="28"/>
        </w:rPr>
        <w:t xml:space="preserve">на разработку </w:t>
      </w:r>
      <w:r>
        <w:rPr>
          <w:b/>
        </w:rPr>
        <w:t xml:space="preserve">проекта межевания </w:t>
      </w:r>
      <w:r w:rsidRPr="00C46BB1">
        <w:rPr>
          <w:b/>
        </w:rPr>
        <w:t>территории в районе дома № 1А проспекта Ленина городского округа город Дзержинск Нижегородской области</w:t>
      </w:r>
    </w:p>
    <w:p w14:paraId="00855849" w14:textId="77777777" w:rsidR="00B87D1A" w:rsidRDefault="00B87D1A" w:rsidP="00B87D1A">
      <w:pPr>
        <w:spacing w:after="160" w:line="259" w:lineRule="auto"/>
        <w:jc w:val="center"/>
        <w:rPr>
          <w:b/>
          <w:bCs/>
          <w:szCs w:val="28"/>
        </w:rPr>
      </w:pPr>
      <w:r>
        <w:rPr>
          <w:b/>
          <w:bCs/>
          <w:noProof/>
          <w:szCs w:val="28"/>
          <w14:ligatures w14:val="standardContextual"/>
        </w:rPr>
        <w:lastRenderedPageBreak/>
        <w:drawing>
          <wp:inline distT="0" distB="0" distL="0" distR="0" wp14:anchorId="24ABE906" wp14:editId="72174C71">
            <wp:extent cx="5888253" cy="8928000"/>
            <wp:effectExtent l="0" t="0" r="0" b="6985"/>
            <wp:docPr id="123043982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0439828" name="Рисунок 3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12" t="5972" r="10158" b="26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253" cy="892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9896C1" w14:textId="77777777" w:rsidR="00B87D1A" w:rsidRDefault="00B87D1A" w:rsidP="00B87D1A">
      <w:pPr>
        <w:spacing w:after="160" w:line="259" w:lineRule="auto"/>
        <w:jc w:val="center"/>
        <w:rPr>
          <w:b/>
          <w:bCs/>
          <w:szCs w:val="28"/>
        </w:rPr>
      </w:pPr>
      <w:r>
        <w:rPr>
          <w:b/>
          <w:bCs/>
          <w:noProof/>
          <w:szCs w:val="28"/>
          <w14:ligatures w14:val="standardContextual"/>
        </w:rPr>
        <w:lastRenderedPageBreak/>
        <w:drawing>
          <wp:inline distT="0" distB="0" distL="0" distR="0" wp14:anchorId="02DC6CE9" wp14:editId="5D4AE2CF">
            <wp:extent cx="5941621" cy="3780000"/>
            <wp:effectExtent l="0" t="0" r="2540" b="0"/>
            <wp:docPr id="173794131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941311" name="Рисунок 3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54" t="5789" r="7477" b="5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21" cy="37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DC205C" w14:textId="77777777" w:rsidR="00B87D1A" w:rsidRDefault="00B87D1A" w:rsidP="00B87D1A">
      <w:pPr>
        <w:ind w:left="3969"/>
        <w:jc w:val="center"/>
        <w:rPr>
          <w:szCs w:val="28"/>
        </w:rPr>
      </w:pPr>
    </w:p>
    <w:p w14:paraId="75D2623E" w14:textId="77777777" w:rsidR="00B87D1A" w:rsidRDefault="00B87D1A" w:rsidP="00B87D1A">
      <w:pPr>
        <w:ind w:left="3969"/>
        <w:jc w:val="center"/>
        <w:rPr>
          <w:szCs w:val="28"/>
        </w:rPr>
      </w:pPr>
    </w:p>
    <w:p w14:paraId="230FCDA6" w14:textId="77777777" w:rsidR="00B87D1A" w:rsidRDefault="00B87D1A" w:rsidP="00B87D1A">
      <w:pPr>
        <w:ind w:left="3969"/>
        <w:jc w:val="center"/>
        <w:rPr>
          <w:szCs w:val="28"/>
        </w:rPr>
      </w:pPr>
    </w:p>
    <w:p w14:paraId="30512D27" w14:textId="77777777" w:rsidR="00B87D1A" w:rsidRDefault="00B87D1A" w:rsidP="00B87D1A">
      <w:pPr>
        <w:ind w:left="3969"/>
        <w:jc w:val="center"/>
        <w:rPr>
          <w:szCs w:val="28"/>
        </w:rPr>
      </w:pPr>
    </w:p>
    <w:p w14:paraId="353DEE76" w14:textId="77777777" w:rsidR="00B87D1A" w:rsidRDefault="00B87D1A" w:rsidP="00B87D1A">
      <w:pPr>
        <w:spacing w:after="160" w:line="259" w:lineRule="auto"/>
        <w:rPr>
          <w:szCs w:val="28"/>
        </w:rPr>
      </w:pPr>
      <w:r>
        <w:rPr>
          <w:szCs w:val="28"/>
        </w:rPr>
        <w:br w:type="page"/>
      </w:r>
    </w:p>
    <w:p w14:paraId="23F1EEAC" w14:textId="77777777" w:rsidR="00B87D1A" w:rsidRPr="00E41A51" w:rsidRDefault="00B87D1A" w:rsidP="00B87D1A">
      <w:pPr>
        <w:ind w:left="3969"/>
        <w:jc w:val="center"/>
        <w:rPr>
          <w:szCs w:val="28"/>
        </w:rPr>
      </w:pPr>
      <w:r w:rsidRPr="00E41A51">
        <w:rPr>
          <w:szCs w:val="28"/>
        </w:rPr>
        <w:lastRenderedPageBreak/>
        <w:t xml:space="preserve">Приложение </w:t>
      </w:r>
      <w:r>
        <w:rPr>
          <w:szCs w:val="28"/>
        </w:rPr>
        <w:t>№ 3</w:t>
      </w:r>
    </w:p>
    <w:p w14:paraId="135E131B" w14:textId="77777777" w:rsidR="00B87D1A" w:rsidRPr="00E41A51" w:rsidRDefault="00B87D1A" w:rsidP="00B87D1A">
      <w:pPr>
        <w:ind w:left="3969"/>
        <w:jc w:val="center"/>
        <w:rPr>
          <w:szCs w:val="28"/>
        </w:rPr>
      </w:pPr>
      <w:r w:rsidRPr="00E41A51">
        <w:rPr>
          <w:szCs w:val="28"/>
        </w:rPr>
        <w:t>к приказу министерства градостроительной</w:t>
      </w:r>
    </w:p>
    <w:p w14:paraId="1B0FA563" w14:textId="77777777" w:rsidR="00B87D1A" w:rsidRPr="00E41A51" w:rsidRDefault="00B87D1A" w:rsidP="00B87D1A">
      <w:pPr>
        <w:ind w:left="3969"/>
        <w:jc w:val="center"/>
        <w:rPr>
          <w:szCs w:val="28"/>
        </w:rPr>
      </w:pPr>
      <w:r w:rsidRPr="00E41A51">
        <w:rPr>
          <w:szCs w:val="28"/>
        </w:rPr>
        <w:t>деятельности и развития агломераций Нижегородской области</w:t>
      </w:r>
    </w:p>
    <w:p w14:paraId="057C0FE7" w14:textId="77777777" w:rsidR="00B054EA" w:rsidRPr="006A11A6" w:rsidRDefault="00B054EA" w:rsidP="00B054EA">
      <w:pPr>
        <w:ind w:left="3969"/>
        <w:jc w:val="center"/>
        <w:rPr>
          <w:szCs w:val="28"/>
        </w:rPr>
      </w:pPr>
      <w:r w:rsidRPr="006A11A6">
        <w:rPr>
          <w:szCs w:val="28"/>
        </w:rPr>
        <w:t>от</w:t>
      </w:r>
      <w:r>
        <w:rPr>
          <w:szCs w:val="28"/>
        </w:rPr>
        <w:t xml:space="preserve"> 19 июня 2025 </w:t>
      </w:r>
      <w:r w:rsidRPr="006A11A6">
        <w:rPr>
          <w:szCs w:val="28"/>
        </w:rPr>
        <w:t>г. №</w:t>
      </w:r>
      <w:r>
        <w:rPr>
          <w:szCs w:val="28"/>
        </w:rPr>
        <w:t xml:space="preserve"> </w:t>
      </w:r>
      <w:r w:rsidRPr="006A11A6">
        <w:rPr>
          <w:szCs w:val="28"/>
        </w:rPr>
        <w:t>07-02-02/</w:t>
      </w:r>
      <w:r>
        <w:rPr>
          <w:szCs w:val="28"/>
        </w:rPr>
        <w:t>55</w:t>
      </w:r>
    </w:p>
    <w:p w14:paraId="750C0A80" w14:textId="77777777" w:rsidR="00B87D1A" w:rsidRDefault="00B87D1A" w:rsidP="00B87D1A">
      <w:pPr>
        <w:framePr w:h="992" w:hRule="exact" w:hSpace="180" w:wrap="around" w:vAnchor="text" w:hAnchor="margin" w:x="-27" w:y="717"/>
        <w:jc w:val="center"/>
        <w:rPr>
          <w:b/>
        </w:rPr>
      </w:pPr>
      <w:r>
        <w:rPr>
          <w:b/>
          <w:bCs/>
          <w:noProof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CEC19F0" wp14:editId="28ABC489">
                <wp:simplePos x="0" y="0"/>
                <wp:positionH relativeFrom="margin">
                  <wp:align>center</wp:align>
                </wp:positionH>
                <wp:positionV relativeFrom="paragraph">
                  <wp:posOffset>595630</wp:posOffset>
                </wp:positionV>
                <wp:extent cx="6482080" cy="8393032"/>
                <wp:effectExtent l="0" t="0" r="0" b="8255"/>
                <wp:wrapNone/>
                <wp:docPr id="386286635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2080" cy="839303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42D7D2" w14:textId="77777777" w:rsidR="00B87D1A" w:rsidRDefault="00B87D1A" w:rsidP="00B87D1A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14:ligatures w14:val="standardContextual"/>
                              </w:rPr>
                              <w:drawing>
                                <wp:inline distT="0" distB="0" distL="0" distR="0" wp14:anchorId="1C5E5959" wp14:editId="6A967ECD">
                                  <wp:extent cx="5776359" cy="6984000"/>
                                  <wp:effectExtent l="0" t="0" r="0" b="7620"/>
                                  <wp:docPr id="2093887397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93887397" name="Рисунок 2"/>
                                          <pic:cNvPicPr/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459" t="18191" r="9095" b="827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6359" cy="698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C19F0" id="_x0000_s1028" type="#_x0000_t202" style="position:absolute;left:0;text-align:left;margin-left:0;margin-top:46.9pt;width:510.4pt;height:660.85pt;z-index:25178624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" filled="f" stroked="f">
                <v:textbox>
                  <w:txbxContent>
                    <w:p w14:paraId="2142D7D2" w14:textId="77777777" w:rsidR="00B87D1A" w:rsidRDefault="00B87D1A" w:rsidP="00B87D1A">
                      <w:pPr>
                        <w:jc w:val="center"/>
                      </w:pPr>
                      <w:r>
                        <w:rPr>
                          <w:noProof/>
                          <w14:ligatures w14:val="standardContextual"/>
                        </w:rPr>
                        <w:drawing>
                          <wp:inline distT="0" distB="0" distL="0" distR="0" wp14:anchorId="1C5E5959" wp14:editId="6A967ECD">
                            <wp:extent cx="5776359" cy="6984000"/>
                            <wp:effectExtent l="0" t="0" r="0" b="7620"/>
                            <wp:docPr id="2093887397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93887397" name="Рисунок 2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459" t="18191" r="9095" b="827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6359" cy="698400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szCs w:val="28"/>
        </w:rPr>
        <w:t xml:space="preserve">на выполнение инженерных изысканий, необходимых для подготовки </w:t>
      </w:r>
      <w:r>
        <w:rPr>
          <w:b/>
        </w:rPr>
        <w:t xml:space="preserve">проекта межевания </w:t>
      </w:r>
      <w:r w:rsidRPr="00C46BB1">
        <w:rPr>
          <w:b/>
        </w:rPr>
        <w:t>территории в районе дома № 1А проспекта Ленина городского округа город Дзержинск Нижегородской области</w:t>
      </w:r>
    </w:p>
    <w:p w14:paraId="69FBC097" w14:textId="77777777" w:rsidR="00B87D1A" w:rsidRDefault="00B87D1A" w:rsidP="00B87D1A">
      <w:pPr>
        <w:spacing w:after="160"/>
        <w:contextualSpacing/>
        <w:jc w:val="center"/>
        <w:rPr>
          <w:b/>
          <w:bCs/>
          <w:szCs w:val="28"/>
        </w:rPr>
      </w:pPr>
    </w:p>
    <w:p w14:paraId="7A1856DD" w14:textId="77777777" w:rsidR="00B87D1A" w:rsidRDefault="00B87D1A" w:rsidP="00B87D1A">
      <w:pPr>
        <w:spacing w:after="160"/>
        <w:contextualSpacing/>
        <w:jc w:val="center"/>
        <w:rPr>
          <w:b/>
          <w:bCs/>
          <w:szCs w:val="28"/>
        </w:rPr>
      </w:pPr>
      <w:r>
        <w:rPr>
          <w:b/>
          <w:bCs/>
          <w:szCs w:val="28"/>
        </w:rPr>
        <w:t xml:space="preserve">Задание </w:t>
      </w:r>
    </w:p>
    <w:p w14:paraId="12C95FB6" w14:textId="77777777" w:rsidR="00B87D1A" w:rsidRDefault="00B87D1A" w:rsidP="00B87D1A">
      <w:pPr>
        <w:spacing w:after="160" w:line="259" w:lineRule="auto"/>
        <w:rPr>
          <w:b/>
          <w:bCs/>
          <w:szCs w:val="28"/>
        </w:rPr>
      </w:pPr>
      <w:r>
        <w:rPr>
          <w:b/>
          <w:bCs/>
          <w:szCs w:val="28"/>
        </w:rPr>
        <w:br w:type="page"/>
      </w:r>
    </w:p>
    <w:p w14:paraId="526993AC" w14:textId="77777777" w:rsidR="00B87D1A" w:rsidRDefault="00B87D1A" w:rsidP="00B87D1A">
      <w:pPr>
        <w:spacing w:after="160" w:line="259" w:lineRule="auto"/>
        <w:jc w:val="center"/>
        <w:rPr>
          <w:szCs w:val="28"/>
        </w:rPr>
      </w:pPr>
      <w:r>
        <w:rPr>
          <w:b/>
          <w:bCs/>
          <w:noProof/>
          <w:szCs w:val="28"/>
          <w14:ligatures w14:val="standardContextual"/>
        </w:rPr>
        <w:lastRenderedPageBreak/>
        <w:drawing>
          <wp:inline distT="0" distB="0" distL="0" distR="0" wp14:anchorId="609F8606" wp14:editId="62E56E3E">
            <wp:extent cx="5711858" cy="6984000"/>
            <wp:effectExtent l="0" t="0" r="3175" b="7620"/>
            <wp:docPr id="31538326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383266" name="Рисунок 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64" t="5655" r="3207" b="24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1858" cy="698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1"/>
    </w:p>
    <w:p w14:paraId="0D4D3369" w14:textId="65C00AE7" w:rsidR="00B955BE" w:rsidRPr="004D698D" w:rsidRDefault="00B955BE" w:rsidP="00B87D1A">
      <w:pPr>
        <w:ind w:left="3969"/>
        <w:jc w:val="center"/>
        <w:rPr>
          <w:szCs w:val="28"/>
        </w:rPr>
      </w:pPr>
    </w:p>
    <w:sectPr w:rsidR="00B955BE" w:rsidRPr="004D698D" w:rsidSect="004E11A8">
      <w:type w:val="continuous"/>
      <w:pgSz w:w="11906" w:h="16838" w:code="9"/>
      <w:pgMar w:top="1134" w:right="709" w:bottom="113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E59724" w14:textId="77777777" w:rsidR="00843038" w:rsidRDefault="00843038">
      <w:r>
        <w:separator/>
      </w:r>
    </w:p>
  </w:endnote>
  <w:endnote w:type="continuationSeparator" w:id="0">
    <w:p w14:paraId="68B7478A" w14:textId="77777777" w:rsidR="00843038" w:rsidRDefault="008430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27F4E0" w14:textId="77777777" w:rsidR="00843038" w:rsidRDefault="00843038">
      <w:r>
        <w:separator/>
      </w:r>
    </w:p>
  </w:footnote>
  <w:footnote w:type="continuationSeparator" w:id="0">
    <w:p w14:paraId="02FAB24E" w14:textId="77777777" w:rsidR="00843038" w:rsidRDefault="008430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5C35F1" w14:textId="1964FB61"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BC451E">
      <w:rPr>
        <w:rStyle w:val="a7"/>
        <w:noProof/>
      </w:rPr>
      <w:t>3</w:t>
    </w:r>
    <w:r>
      <w:rPr>
        <w:rStyle w:val="a7"/>
      </w:rPr>
      <w:fldChar w:fldCharType="end"/>
    </w:r>
  </w:p>
  <w:p w14:paraId="1D8E3A31" w14:textId="77777777"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694C3" w14:textId="77777777"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14:paraId="7F95FA7E" w14:textId="77777777"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4493B" w14:textId="77777777" w:rsidR="00B75DFC" w:rsidRDefault="00850D04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 wp14:anchorId="4BF0695E" wp14:editId="6107291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3BBCE7F" w14:textId="77777777" w:rsidR="00E52B15" w:rsidRPr="00E52B15" w:rsidRDefault="00850D04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 wp14:anchorId="516BCA58" wp14:editId="2F3E6DFB">
                                <wp:extent cx="632460" cy="609600"/>
                                <wp:effectExtent l="0" t="0" r="0" b="0"/>
                                <wp:docPr id="527309531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2460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14:paraId="16EDC04C" w14:textId="77777777" w:rsidR="00874B7B" w:rsidRPr="00FE5BCA" w:rsidRDefault="00061B0E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b/>
                              <w:sz w:val="36"/>
                              <w:szCs w:val="36"/>
                            </w:rPr>
                            <w:t>Министерство</w:t>
                          </w:r>
                        </w:p>
                        <w:p w14:paraId="39F6D523" w14:textId="77777777"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14:paraId="4D5B7C07" w14:textId="77777777"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14:paraId="49B1E9FD" w14:textId="77777777"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14:paraId="496A79C2" w14:textId="77777777"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14:paraId="14CDE211" w14:textId="77777777"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14:paraId="396670CE" w14:textId="77777777"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14:paraId="2A026561" w14:textId="77777777"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14:paraId="38F80C36" w14:textId="77777777"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14:paraId="1EF94285" w14:textId="77777777"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14:paraId="5B79A60E" w14:textId="77777777"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BF0695E"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9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" filled="f" stroked="f" strokecolor="white" strokeweight="0">
              <v:textbox inset="0,0,0,0">
                <w:txbxContent>
                  <w:p w14:paraId="43BBCE7F" w14:textId="77777777" w:rsidR="00E52B15" w:rsidRPr="00E52B15" w:rsidRDefault="00850D04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 wp14:anchorId="516BCA58" wp14:editId="2F3E6DFB">
                          <wp:extent cx="632460" cy="609600"/>
                          <wp:effectExtent l="0" t="0" r="0" b="0"/>
                          <wp:docPr id="527309531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2460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14:paraId="16EDC04C" w14:textId="77777777" w:rsidR="00874B7B" w:rsidRPr="00FE5BCA" w:rsidRDefault="00061B0E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>
                      <w:rPr>
                        <w:b/>
                        <w:sz w:val="36"/>
                        <w:szCs w:val="36"/>
                      </w:rPr>
                      <w:t>Министерство</w:t>
                    </w:r>
                  </w:p>
                  <w:p w14:paraId="39F6D523" w14:textId="77777777"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14:paraId="4D5B7C07" w14:textId="77777777"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14:paraId="49B1E9FD" w14:textId="77777777"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14:paraId="496A79C2" w14:textId="77777777"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14:paraId="14CDE211" w14:textId="77777777"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14:paraId="396670CE" w14:textId="77777777"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14:paraId="2A026561" w14:textId="77777777"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14:paraId="38F80C36" w14:textId="77777777"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14:paraId="1EF94285" w14:textId="77777777"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14:paraId="5B79A60E" w14:textId="77777777"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6ABF5CEC" wp14:editId="4A5CAB37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EDA03F1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694C39"/>
    <w:multiLevelType w:val="hybridMultilevel"/>
    <w:tmpl w:val="FB00F2DC"/>
    <w:lvl w:ilvl="0" w:tplc="CD7499C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211420"/>
    <w:multiLevelType w:val="multilevel"/>
    <w:tmpl w:val="679AEBD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12" w:hanging="2160"/>
      </w:pPr>
      <w:rPr>
        <w:rFonts w:hint="default"/>
      </w:rPr>
    </w:lvl>
  </w:abstractNum>
  <w:abstractNum w:abstractNumId="2" w15:restartNumberingAfterBreak="0">
    <w:nsid w:val="2A3E567D"/>
    <w:multiLevelType w:val="multilevel"/>
    <w:tmpl w:val="E94C9708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3" w15:restartNumberingAfterBreak="0">
    <w:nsid w:val="368B3857"/>
    <w:multiLevelType w:val="hybridMultilevel"/>
    <w:tmpl w:val="B51EDD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0A136E"/>
    <w:multiLevelType w:val="hybridMultilevel"/>
    <w:tmpl w:val="0A522BD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AE52634"/>
    <w:multiLevelType w:val="hybridMultilevel"/>
    <w:tmpl w:val="90E2BF24"/>
    <w:lvl w:ilvl="0" w:tplc="C6D69A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4402095">
    <w:abstractNumId w:val="2"/>
  </w:num>
  <w:num w:numId="2" w16cid:durableId="643974697">
    <w:abstractNumId w:val="1"/>
  </w:num>
  <w:num w:numId="3" w16cid:durableId="8864578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45400886">
    <w:abstractNumId w:val="0"/>
  </w:num>
  <w:num w:numId="5" w16cid:durableId="771245360">
    <w:abstractNumId w:val="4"/>
  </w:num>
  <w:num w:numId="6" w16cid:durableId="157162656">
    <w:abstractNumId w:val="3"/>
  </w:num>
  <w:num w:numId="7" w16cid:durableId="14226764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EJ8UQdoAsEVAFjlSKnb24bMS2W16cRMmOHDX7fCQWFy2e+ysYLrEuRlJEQG9PiwyWjqW1UBQIk8i9Qzf4ajqYQ==" w:salt="nxQSW6qxShQZdAJH083USg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D04"/>
    <w:rsid w:val="00001876"/>
    <w:rsid w:val="00003D90"/>
    <w:rsid w:val="000111F6"/>
    <w:rsid w:val="0002339B"/>
    <w:rsid w:val="00023D72"/>
    <w:rsid w:val="00034000"/>
    <w:rsid w:val="00037484"/>
    <w:rsid w:val="00037B17"/>
    <w:rsid w:val="00040D26"/>
    <w:rsid w:val="000456BC"/>
    <w:rsid w:val="00056E1C"/>
    <w:rsid w:val="00061772"/>
    <w:rsid w:val="00061B0E"/>
    <w:rsid w:val="00070328"/>
    <w:rsid w:val="0007340B"/>
    <w:rsid w:val="000906E2"/>
    <w:rsid w:val="000A0F26"/>
    <w:rsid w:val="000B5305"/>
    <w:rsid w:val="000B5F21"/>
    <w:rsid w:val="000D04C3"/>
    <w:rsid w:val="000D066A"/>
    <w:rsid w:val="000D24A2"/>
    <w:rsid w:val="000D5C79"/>
    <w:rsid w:val="000D63B7"/>
    <w:rsid w:val="000D67F2"/>
    <w:rsid w:val="000E5DFC"/>
    <w:rsid w:val="000E77F2"/>
    <w:rsid w:val="000F3C08"/>
    <w:rsid w:val="000F6F20"/>
    <w:rsid w:val="000F7B5C"/>
    <w:rsid w:val="0010141B"/>
    <w:rsid w:val="0010360C"/>
    <w:rsid w:val="0010435E"/>
    <w:rsid w:val="0010575A"/>
    <w:rsid w:val="00111AB4"/>
    <w:rsid w:val="00112305"/>
    <w:rsid w:val="00113879"/>
    <w:rsid w:val="001220BF"/>
    <w:rsid w:val="00124A95"/>
    <w:rsid w:val="00124E9E"/>
    <w:rsid w:val="001451F4"/>
    <w:rsid w:val="001477B2"/>
    <w:rsid w:val="0015019C"/>
    <w:rsid w:val="00161DDE"/>
    <w:rsid w:val="00167816"/>
    <w:rsid w:val="00176928"/>
    <w:rsid w:val="001772E6"/>
    <w:rsid w:val="001774CA"/>
    <w:rsid w:val="00197A2F"/>
    <w:rsid w:val="00197A69"/>
    <w:rsid w:val="001C4A99"/>
    <w:rsid w:val="001D6DF1"/>
    <w:rsid w:val="001E17F2"/>
    <w:rsid w:val="001F0640"/>
    <w:rsid w:val="001F1B76"/>
    <w:rsid w:val="001F3093"/>
    <w:rsid w:val="001F39C9"/>
    <w:rsid w:val="001F49D5"/>
    <w:rsid w:val="0021616B"/>
    <w:rsid w:val="00216EDF"/>
    <w:rsid w:val="002175D4"/>
    <w:rsid w:val="00217826"/>
    <w:rsid w:val="0022015C"/>
    <w:rsid w:val="00233553"/>
    <w:rsid w:val="002354A1"/>
    <w:rsid w:val="002438FA"/>
    <w:rsid w:val="00260E76"/>
    <w:rsid w:val="00263CF4"/>
    <w:rsid w:val="00273580"/>
    <w:rsid w:val="00276416"/>
    <w:rsid w:val="00276AC9"/>
    <w:rsid w:val="00281D13"/>
    <w:rsid w:val="002830D9"/>
    <w:rsid w:val="0028400D"/>
    <w:rsid w:val="00286076"/>
    <w:rsid w:val="00293AB1"/>
    <w:rsid w:val="00294F49"/>
    <w:rsid w:val="00297599"/>
    <w:rsid w:val="002A0F01"/>
    <w:rsid w:val="002C3D4F"/>
    <w:rsid w:val="002D106B"/>
    <w:rsid w:val="002D5AF7"/>
    <w:rsid w:val="002E2BB2"/>
    <w:rsid w:val="002F30AA"/>
    <w:rsid w:val="002F4B9A"/>
    <w:rsid w:val="00304F34"/>
    <w:rsid w:val="0031160C"/>
    <w:rsid w:val="00314F94"/>
    <w:rsid w:val="003277CC"/>
    <w:rsid w:val="00330BA2"/>
    <w:rsid w:val="00337B1E"/>
    <w:rsid w:val="00337EF9"/>
    <w:rsid w:val="003408EC"/>
    <w:rsid w:val="00342549"/>
    <w:rsid w:val="003503C1"/>
    <w:rsid w:val="0035790A"/>
    <w:rsid w:val="00360DB2"/>
    <w:rsid w:val="00362357"/>
    <w:rsid w:val="00362C99"/>
    <w:rsid w:val="003632AA"/>
    <w:rsid w:val="00372EDE"/>
    <w:rsid w:val="00375072"/>
    <w:rsid w:val="00387281"/>
    <w:rsid w:val="00393D8A"/>
    <w:rsid w:val="00396D3C"/>
    <w:rsid w:val="003A371D"/>
    <w:rsid w:val="003A5C64"/>
    <w:rsid w:val="003A7020"/>
    <w:rsid w:val="003B7FBA"/>
    <w:rsid w:val="003C491B"/>
    <w:rsid w:val="003C6EB3"/>
    <w:rsid w:val="003D5A71"/>
    <w:rsid w:val="003E2AC5"/>
    <w:rsid w:val="003F0950"/>
    <w:rsid w:val="003F205E"/>
    <w:rsid w:val="003F6BAF"/>
    <w:rsid w:val="00401DE4"/>
    <w:rsid w:val="004038AE"/>
    <w:rsid w:val="00404DFA"/>
    <w:rsid w:val="0040642B"/>
    <w:rsid w:val="00406D5F"/>
    <w:rsid w:val="004106A7"/>
    <w:rsid w:val="00411FFB"/>
    <w:rsid w:val="00414D7B"/>
    <w:rsid w:val="00420867"/>
    <w:rsid w:val="00424DD3"/>
    <w:rsid w:val="00427A34"/>
    <w:rsid w:val="00432446"/>
    <w:rsid w:val="00433DD4"/>
    <w:rsid w:val="00434609"/>
    <w:rsid w:val="0043564A"/>
    <w:rsid w:val="00440B56"/>
    <w:rsid w:val="004463FA"/>
    <w:rsid w:val="00454E43"/>
    <w:rsid w:val="0046789A"/>
    <w:rsid w:val="00471F99"/>
    <w:rsid w:val="0047681C"/>
    <w:rsid w:val="0048443F"/>
    <w:rsid w:val="00486C3B"/>
    <w:rsid w:val="00494BDB"/>
    <w:rsid w:val="004A0147"/>
    <w:rsid w:val="004A675B"/>
    <w:rsid w:val="004A675C"/>
    <w:rsid w:val="004B165F"/>
    <w:rsid w:val="004C33BA"/>
    <w:rsid w:val="004C34C3"/>
    <w:rsid w:val="004C6102"/>
    <w:rsid w:val="004C6B8D"/>
    <w:rsid w:val="004D214C"/>
    <w:rsid w:val="004D56E8"/>
    <w:rsid w:val="004D698D"/>
    <w:rsid w:val="004E11A8"/>
    <w:rsid w:val="004E334E"/>
    <w:rsid w:val="004E7D4D"/>
    <w:rsid w:val="004F28E7"/>
    <w:rsid w:val="004F551E"/>
    <w:rsid w:val="0050348F"/>
    <w:rsid w:val="00504DB3"/>
    <w:rsid w:val="00507075"/>
    <w:rsid w:val="00511F4F"/>
    <w:rsid w:val="005209E7"/>
    <w:rsid w:val="005210C3"/>
    <w:rsid w:val="005220E5"/>
    <w:rsid w:val="00525198"/>
    <w:rsid w:val="0053009E"/>
    <w:rsid w:val="0053376B"/>
    <w:rsid w:val="00534585"/>
    <w:rsid w:val="00535F2C"/>
    <w:rsid w:val="00540245"/>
    <w:rsid w:val="00550648"/>
    <w:rsid w:val="005512C6"/>
    <w:rsid w:val="00555D58"/>
    <w:rsid w:val="00557DEC"/>
    <w:rsid w:val="00560BDB"/>
    <w:rsid w:val="005666F8"/>
    <w:rsid w:val="00575496"/>
    <w:rsid w:val="0057633B"/>
    <w:rsid w:val="00585CF7"/>
    <w:rsid w:val="00590048"/>
    <w:rsid w:val="00593740"/>
    <w:rsid w:val="005978D2"/>
    <w:rsid w:val="005A090E"/>
    <w:rsid w:val="005A0AFC"/>
    <w:rsid w:val="005B0693"/>
    <w:rsid w:val="005B112B"/>
    <w:rsid w:val="005B3C5A"/>
    <w:rsid w:val="005B4481"/>
    <w:rsid w:val="005B59CC"/>
    <w:rsid w:val="005B6804"/>
    <w:rsid w:val="005B7252"/>
    <w:rsid w:val="005C0B7A"/>
    <w:rsid w:val="005C65B1"/>
    <w:rsid w:val="005E00AF"/>
    <w:rsid w:val="005F0E30"/>
    <w:rsid w:val="005F2F4A"/>
    <w:rsid w:val="005F3788"/>
    <w:rsid w:val="00604555"/>
    <w:rsid w:val="00611E5E"/>
    <w:rsid w:val="00612394"/>
    <w:rsid w:val="00623922"/>
    <w:rsid w:val="00625C82"/>
    <w:rsid w:val="0063056A"/>
    <w:rsid w:val="006354C2"/>
    <w:rsid w:val="00640491"/>
    <w:rsid w:val="006452F5"/>
    <w:rsid w:val="006526CB"/>
    <w:rsid w:val="00652A53"/>
    <w:rsid w:val="00656A61"/>
    <w:rsid w:val="00657BFF"/>
    <w:rsid w:val="006624CA"/>
    <w:rsid w:val="006667C4"/>
    <w:rsid w:val="0067053D"/>
    <w:rsid w:val="006745B3"/>
    <w:rsid w:val="00674978"/>
    <w:rsid w:val="006767B4"/>
    <w:rsid w:val="00680CF2"/>
    <w:rsid w:val="0068201C"/>
    <w:rsid w:val="00682EEE"/>
    <w:rsid w:val="00686A2E"/>
    <w:rsid w:val="00687C0B"/>
    <w:rsid w:val="00690CA2"/>
    <w:rsid w:val="00690F8E"/>
    <w:rsid w:val="00691B82"/>
    <w:rsid w:val="00693234"/>
    <w:rsid w:val="006A1F86"/>
    <w:rsid w:val="006A694C"/>
    <w:rsid w:val="006B201C"/>
    <w:rsid w:val="006B33BE"/>
    <w:rsid w:val="006B65DF"/>
    <w:rsid w:val="006B7221"/>
    <w:rsid w:val="006C71E5"/>
    <w:rsid w:val="006D1340"/>
    <w:rsid w:val="006E4067"/>
    <w:rsid w:val="006E6EEE"/>
    <w:rsid w:val="0070063C"/>
    <w:rsid w:val="00705876"/>
    <w:rsid w:val="00706EB2"/>
    <w:rsid w:val="00711D76"/>
    <w:rsid w:val="007166CA"/>
    <w:rsid w:val="007212E3"/>
    <w:rsid w:val="00721A2F"/>
    <w:rsid w:val="007231A0"/>
    <w:rsid w:val="00731E18"/>
    <w:rsid w:val="00747B2D"/>
    <w:rsid w:val="00762941"/>
    <w:rsid w:val="00762A6C"/>
    <w:rsid w:val="00765767"/>
    <w:rsid w:val="00771EFD"/>
    <w:rsid w:val="007826C6"/>
    <w:rsid w:val="0079145C"/>
    <w:rsid w:val="0079352E"/>
    <w:rsid w:val="007A34D9"/>
    <w:rsid w:val="007A3DAF"/>
    <w:rsid w:val="007B0AE3"/>
    <w:rsid w:val="007C78A7"/>
    <w:rsid w:val="007C7C61"/>
    <w:rsid w:val="007D7DE5"/>
    <w:rsid w:val="007E3FAF"/>
    <w:rsid w:val="007E49CE"/>
    <w:rsid w:val="007F0D5E"/>
    <w:rsid w:val="007F7A65"/>
    <w:rsid w:val="008121FE"/>
    <w:rsid w:val="00813D93"/>
    <w:rsid w:val="008140FC"/>
    <w:rsid w:val="008142D8"/>
    <w:rsid w:val="0082316A"/>
    <w:rsid w:val="00824AD3"/>
    <w:rsid w:val="00837A05"/>
    <w:rsid w:val="00840F66"/>
    <w:rsid w:val="008413DB"/>
    <w:rsid w:val="00842C9E"/>
    <w:rsid w:val="00843038"/>
    <w:rsid w:val="00843082"/>
    <w:rsid w:val="00850D04"/>
    <w:rsid w:val="0085515F"/>
    <w:rsid w:val="00855EA7"/>
    <w:rsid w:val="00856732"/>
    <w:rsid w:val="0085764D"/>
    <w:rsid w:val="00867075"/>
    <w:rsid w:val="00867D97"/>
    <w:rsid w:val="00874B7B"/>
    <w:rsid w:val="008760B9"/>
    <w:rsid w:val="00877672"/>
    <w:rsid w:val="00877EFD"/>
    <w:rsid w:val="0088111F"/>
    <w:rsid w:val="0088343C"/>
    <w:rsid w:val="008853A0"/>
    <w:rsid w:val="0088740E"/>
    <w:rsid w:val="0089310A"/>
    <w:rsid w:val="008B16A2"/>
    <w:rsid w:val="008B1C13"/>
    <w:rsid w:val="008D13B2"/>
    <w:rsid w:val="008D30B4"/>
    <w:rsid w:val="008D5E3D"/>
    <w:rsid w:val="008F28BA"/>
    <w:rsid w:val="008F2D30"/>
    <w:rsid w:val="00900FD8"/>
    <w:rsid w:val="00901E2E"/>
    <w:rsid w:val="00923AEC"/>
    <w:rsid w:val="009251A1"/>
    <w:rsid w:val="00927565"/>
    <w:rsid w:val="00930896"/>
    <w:rsid w:val="009321F3"/>
    <w:rsid w:val="00936427"/>
    <w:rsid w:val="00936D81"/>
    <w:rsid w:val="009401D9"/>
    <w:rsid w:val="00944626"/>
    <w:rsid w:val="00944CF3"/>
    <w:rsid w:val="0094586E"/>
    <w:rsid w:val="009458C7"/>
    <w:rsid w:val="00945924"/>
    <w:rsid w:val="00945CDF"/>
    <w:rsid w:val="00957071"/>
    <w:rsid w:val="00957A15"/>
    <w:rsid w:val="00957C3E"/>
    <w:rsid w:val="00963A68"/>
    <w:rsid w:val="00965EE0"/>
    <w:rsid w:val="00966541"/>
    <w:rsid w:val="00967791"/>
    <w:rsid w:val="00970F68"/>
    <w:rsid w:val="00971CE2"/>
    <w:rsid w:val="00972423"/>
    <w:rsid w:val="009745C2"/>
    <w:rsid w:val="00975C02"/>
    <w:rsid w:val="009841C6"/>
    <w:rsid w:val="009906A0"/>
    <w:rsid w:val="00995DDA"/>
    <w:rsid w:val="009A1D2F"/>
    <w:rsid w:val="009A2877"/>
    <w:rsid w:val="009A2FE6"/>
    <w:rsid w:val="009B1D54"/>
    <w:rsid w:val="009B2E6F"/>
    <w:rsid w:val="009C11C3"/>
    <w:rsid w:val="009C388D"/>
    <w:rsid w:val="009C464B"/>
    <w:rsid w:val="009D0B51"/>
    <w:rsid w:val="009D0DFD"/>
    <w:rsid w:val="009D6CA1"/>
    <w:rsid w:val="009E4408"/>
    <w:rsid w:val="009E5522"/>
    <w:rsid w:val="009E5C03"/>
    <w:rsid w:val="009E7E2B"/>
    <w:rsid w:val="009F7821"/>
    <w:rsid w:val="00A014C0"/>
    <w:rsid w:val="00A01CA0"/>
    <w:rsid w:val="00A03620"/>
    <w:rsid w:val="00A03FA3"/>
    <w:rsid w:val="00A12790"/>
    <w:rsid w:val="00A1421C"/>
    <w:rsid w:val="00A302F4"/>
    <w:rsid w:val="00A3119D"/>
    <w:rsid w:val="00A422FE"/>
    <w:rsid w:val="00A50CC3"/>
    <w:rsid w:val="00A50D02"/>
    <w:rsid w:val="00A50E6A"/>
    <w:rsid w:val="00A518F8"/>
    <w:rsid w:val="00A52D76"/>
    <w:rsid w:val="00A73479"/>
    <w:rsid w:val="00A85BFC"/>
    <w:rsid w:val="00A9215B"/>
    <w:rsid w:val="00A93E34"/>
    <w:rsid w:val="00AA29DD"/>
    <w:rsid w:val="00AA399F"/>
    <w:rsid w:val="00AB172A"/>
    <w:rsid w:val="00AB747E"/>
    <w:rsid w:val="00AC5AA7"/>
    <w:rsid w:val="00AD3078"/>
    <w:rsid w:val="00AD5ECB"/>
    <w:rsid w:val="00AD7CA2"/>
    <w:rsid w:val="00AE21A1"/>
    <w:rsid w:val="00AE7145"/>
    <w:rsid w:val="00B03C8B"/>
    <w:rsid w:val="00B0455C"/>
    <w:rsid w:val="00B04E7B"/>
    <w:rsid w:val="00B054EA"/>
    <w:rsid w:val="00B06DD0"/>
    <w:rsid w:val="00B13C20"/>
    <w:rsid w:val="00B14324"/>
    <w:rsid w:val="00B32EB0"/>
    <w:rsid w:val="00B33EFB"/>
    <w:rsid w:val="00B36D7B"/>
    <w:rsid w:val="00B42C2D"/>
    <w:rsid w:val="00B521E3"/>
    <w:rsid w:val="00B65AFD"/>
    <w:rsid w:val="00B75DFC"/>
    <w:rsid w:val="00B761F9"/>
    <w:rsid w:val="00B81D74"/>
    <w:rsid w:val="00B85AD7"/>
    <w:rsid w:val="00B87D1A"/>
    <w:rsid w:val="00B91CE2"/>
    <w:rsid w:val="00B955BE"/>
    <w:rsid w:val="00B9672B"/>
    <w:rsid w:val="00B96F45"/>
    <w:rsid w:val="00BA0077"/>
    <w:rsid w:val="00BA1C5F"/>
    <w:rsid w:val="00BA2ACF"/>
    <w:rsid w:val="00BA3B7E"/>
    <w:rsid w:val="00BA5E64"/>
    <w:rsid w:val="00BA6F85"/>
    <w:rsid w:val="00BC0E1D"/>
    <w:rsid w:val="00BC11E2"/>
    <w:rsid w:val="00BC124A"/>
    <w:rsid w:val="00BC183A"/>
    <w:rsid w:val="00BC451E"/>
    <w:rsid w:val="00BC61C1"/>
    <w:rsid w:val="00BD42E8"/>
    <w:rsid w:val="00C00F42"/>
    <w:rsid w:val="00C03B7D"/>
    <w:rsid w:val="00C07083"/>
    <w:rsid w:val="00C10902"/>
    <w:rsid w:val="00C117AD"/>
    <w:rsid w:val="00C12438"/>
    <w:rsid w:val="00C142F3"/>
    <w:rsid w:val="00C1469B"/>
    <w:rsid w:val="00C34246"/>
    <w:rsid w:val="00C37123"/>
    <w:rsid w:val="00C425B7"/>
    <w:rsid w:val="00C542E3"/>
    <w:rsid w:val="00C5514A"/>
    <w:rsid w:val="00C578AA"/>
    <w:rsid w:val="00C60590"/>
    <w:rsid w:val="00C62745"/>
    <w:rsid w:val="00C6470A"/>
    <w:rsid w:val="00C738AF"/>
    <w:rsid w:val="00C94869"/>
    <w:rsid w:val="00C952A5"/>
    <w:rsid w:val="00CA6B4B"/>
    <w:rsid w:val="00CB4D0F"/>
    <w:rsid w:val="00CC47F1"/>
    <w:rsid w:val="00CC59ED"/>
    <w:rsid w:val="00CD3CB3"/>
    <w:rsid w:val="00CD6BEC"/>
    <w:rsid w:val="00CE3E59"/>
    <w:rsid w:val="00CE616B"/>
    <w:rsid w:val="00CE6464"/>
    <w:rsid w:val="00CF07BD"/>
    <w:rsid w:val="00CF6D8E"/>
    <w:rsid w:val="00D01C98"/>
    <w:rsid w:val="00D06529"/>
    <w:rsid w:val="00D11834"/>
    <w:rsid w:val="00D11DC2"/>
    <w:rsid w:val="00D12BA7"/>
    <w:rsid w:val="00D205CC"/>
    <w:rsid w:val="00D21B1E"/>
    <w:rsid w:val="00D22470"/>
    <w:rsid w:val="00D256D9"/>
    <w:rsid w:val="00D26A1C"/>
    <w:rsid w:val="00D26C5B"/>
    <w:rsid w:val="00D27EDC"/>
    <w:rsid w:val="00D3014C"/>
    <w:rsid w:val="00D3028B"/>
    <w:rsid w:val="00D310D1"/>
    <w:rsid w:val="00D322E6"/>
    <w:rsid w:val="00D41794"/>
    <w:rsid w:val="00D443A3"/>
    <w:rsid w:val="00D44C8D"/>
    <w:rsid w:val="00D46620"/>
    <w:rsid w:val="00D512E8"/>
    <w:rsid w:val="00D55563"/>
    <w:rsid w:val="00D663D9"/>
    <w:rsid w:val="00D73FF4"/>
    <w:rsid w:val="00D76701"/>
    <w:rsid w:val="00D84E8E"/>
    <w:rsid w:val="00D9289C"/>
    <w:rsid w:val="00DA5A29"/>
    <w:rsid w:val="00DB2A78"/>
    <w:rsid w:val="00DB4B82"/>
    <w:rsid w:val="00DB63D1"/>
    <w:rsid w:val="00DB6AF4"/>
    <w:rsid w:val="00DB7FF6"/>
    <w:rsid w:val="00DC1900"/>
    <w:rsid w:val="00DC2FB4"/>
    <w:rsid w:val="00DD2D9F"/>
    <w:rsid w:val="00DD43D8"/>
    <w:rsid w:val="00DD532E"/>
    <w:rsid w:val="00DD59AF"/>
    <w:rsid w:val="00DE4159"/>
    <w:rsid w:val="00DE5229"/>
    <w:rsid w:val="00DF0503"/>
    <w:rsid w:val="00DF551E"/>
    <w:rsid w:val="00DF6851"/>
    <w:rsid w:val="00DF6C57"/>
    <w:rsid w:val="00E05968"/>
    <w:rsid w:val="00E10F8B"/>
    <w:rsid w:val="00E1182A"/>
    <w:rsid w:val="00E14C5A"/>
    <w:rsid w:val="00E151FF"/>
    <w:rsid w:val="00E17093"/>
    <w:rsid w:val="00E21DF5"/>
    <w:rsid w:val="00E24AE5"/>
    <w:rsid w:val="00E25817"/>
    <w:rsid w:val="00E30C0B"/>
    <w:rsid w:val="00E32342"/>
    <w:rsid w:val="00E33077"/>
    <w:rsid w:val="00E3426B"/>
    <w:rsid w:val="00E36218"/>
    <w:rsid w:val="00E42FA4"/>
    <w:rsid w:val="00E52B15"/>
    <w:rsid w:val="00E5654E"/>
    <w:rsid w:val="00E61AF4"/>
    <w:rsid w:val="00E63A5D"/>
    <w:rsid w:val="00E649D6"/>
    <w:rsid w:val="00E663CA"/>
    <w:rsid w:val="00E67261"/>
    <w:rsid w:val="00E674D1"/>
    <w:rsid w:val="00E723A4"/>
    <w:rsid w:val="00E73803"/>
    <w:rsid w:val="00E76580"/>
    <w:rsid w:val="00E77908"/>
    <w:rsid w:val="00E801DC"/>
    <w:rsid w:val="00E817BD"/>
    <w:rsid w:val="00E8413D"/>
    <w:rsid w:val="00E84763"/>
    <w:rsid w:val="00E85825"/>
    <w:rsid w:val="00E859AE"/>
    <w:rsid w:val="00E90223"/>
    <w:rsid w:val="00E927AE"/>
    <w:rsid w:val="00EA0D94"/>
    <w:rsid w:val="00EA77C0"/>
    <w:rsid w:val="00EB1CEA"/>
    <w:rsid w:val="00EC2F68"/>
    <w:rsid w:val="00ED26AB"/>
    <w:rsid w:val="00EE31C1"/>
    <w:rsid w:val="00EF4208"/>
    <w:rsid w:val="00EF69BB"/>
    <w:rsid w:val="00EF6A3A"/>
    <w:rsid w:val="00F040FE"/>
    <w:rsid w:val="00F07652"/>
    <w:rsid w:val="00F119E0"/>
    <w:rsid w:val="00F12E73"/>
    <w:rsid w:val="00F13A06"/>
    <w:rsid w:val="00F13D60"/>
    <w:rsid w:val="00F13F4B"/>
    <w:rsid w:val="00F31112"/>
    <w:rsid w:val="00F31813"/>
    <w:rsid w:val="00F52C9A"/>
    <w:rsid w:val="00F602AB"/>
    <w:rsid w:val="00F6166D"/>
    <w:rsid w:val="00F633AF"/>
    <w:rsid w:val="00F74556"/>
    <w:rsid w:val="00F83D7E"/>
    <w:rsid w:val="00FA0377"/>
    <w:rsid w:val="00FB169B"/>
    <w:rsid w:val="00FB5971"/>
    <w:rsid w:val="00FC7B43"/>
    <w:rsid w:val="00FD1307"/>
    <w:rsid w:val="00FD5A34"/>
    <w:rsid w:val="00FE1829"/>
    <w:rsid w:val="00FE3E47"/>
    <w:rsid w:val="00FE484F"/>
    <w:rsid w:val="00FE69CD"/>
    <w:rsid w:val="00FE7448"/>
    <w:rsid w:val="00FF5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7BDA043A"/>
  <w15:chartTrackingRefBased/>
  <w15:docId w15:val="{E14F94BD-989D-4752-9E94-4E6994BBF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408EC"/>
    <w:rPr>
      <w:sz w:val="28"/>
    </w:rPr>
  </w:style>
  <w:style w:type="paragraph" w:styleId="3">
    <w:name w:val="heading 3"/>
    <w:basedOn w:val="a"/>
    <w:next w:val="a"/>
    <w:link w:val="30"/>
    <w:uiPriority w:val="9"/>
    <w:qFormat/>
    <w:rsid w:val="001D6DF1"/>
    <w:pPr>
      <w:keepNext/>
      <w:spacing w:before="240" w:after="60"/>
      <w:outlineLvl w:val="2"/>
    </w:pPr>
    <w:rPr>
      <w:rFonts w:ascii="Cambria Math" w:hAnsi="Cambria Math"/>
      <w:b/>
      <w:bCs/>
      <w:sz w:val="26"/>
      <w:szCs w:val="26"/>
      <w:lang w:val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rPr>
      <w:dstrike w:val="0"/>
      <w:color w:val="auto"/>
      <w:u w:val="none"/>
      <w:vertAlign w:val="baseline"/>
    </w:rPr>
  </w:style>
  <w:style w:type="table" w:styleId="a6">
    <w:name w:val="Table Grid"/>
    <w:basedOn w:val="a1"/>
    <w:uiPriority w:val="59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88111F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D6DF1"/>
    <w:rPr>
      <w:rFonts w:ascii="Cambria Math" w:hAnsi="Cambria Math"/>
      <w:b/>
      <w:bCs/>
      <w:sz w:val="26"/>
      <w:szCs w:val="26"/>
      <w:lang w:val="x-none"/>
    </w:rPr>
  </w:style>
  <w:style w:type="paragraph" w:customStyle="1" w:styleId="1">
    <w:name w:val="Обычный1"/>
    <w:rsid w:val="001D6DF1"/>
    <w:pPr>
      <w:jc w:val="both"/>
    </w:pPr>
    <w:rPr>
      <w:rFonts w:ascii="Calibri" w:eastAsia="SimSun" w:hAnsi="Calibri" w:cs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418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30.jpeg"/><Relationship Id="rId17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image" Target="media/image6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0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43;&#1086;&#1083;&#1086;&#1074;&#1082;&#1086;&#1074;&#1072;\_&#1044;&#1043;&#1056;&#1058;\__&#1056;&#1040;&#1047;&#1056;&#1045;&#1064;&#1045;&#1053;&#1048;&#1045;__\2020\&#1055;&#1088;&#1080;&#1083;&#1080;&#1074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810</TotalTime>
  <Pages>8</Pages>
  <Words>670</Words>
  <Characters>3825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4487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Головкова Н.С.</dc:creator>
  <cp:keywords>Бланки, шаблоны</cp:keywords>
  <dc:description/>
  <cp:lastModifiedBy>Соколова О.А.</cp:lastModifiedBy>
  <cp:revision>166</cp:revision>
  <cp:lastPrinted>2025-06-19T14:44:00Z</cp:lastPrinted>
  <dcterms:created xsi:type="dcterms:W3CDTF">2020-07-06T14:16:00Z</dcterms:created>
  <dcterms:modified xsi:type="dcterms:W3CDTF">2025-06-19T14:48:00Z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