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9F96B" w14:textId="77777777" w:rsidR="00B34B87" w:rsidRDefault="00B34B87" w:rsidP="009E550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D92723C" w14:textId="77777777" w:rsidR="00B34B87" w:rsidRDefault="00B34B87" w:rsidP="00B34B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354501" w14:textId="77777777" w:rsidR="00B34B87" w:rsidRDefault="00B34B87" w:rsidP="00B34B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A53612" w14:textId="77777777" w:rsidR="00B34B87" w:rsidRDefault="00B34B87" w:rsidP="00B34B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1809EE" w14:textId="77777777" w:rsidR="00B34B87" w:rsidRDefault="00B34B87" w:rsidP="00B34B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41F4E9" w14:textId="77777777" w:rsidR="001B1734" w:rsidRDefault="001B1734" w:rsidP="00C31201">
      <w:pPr>
        <w:tabs>
          <w:tab w:val="left" w:pos="8280"/>
        </w:tabs>
        <w:ind w:firstLine="708"/>
      </w:pPr>
    </w:p>
    <w:p w14:paraId="775D5573" w14:textId="77777777" w:rsidR="00C31201" w:rsidRPr="009A0909" w:rsidRDefault="00C31201" w:rsidP="00C31201">
      <w:pPr>
        <w:tabs>
          <w:tab w:val="left" w:pos="8280"/>
        </w:tabs>
        <w:ind w:firstLine="708"/>
      </w:pPr>
      <w:r>
        <w:tab/>
      </w:r>
    </w:p>
    <w:p w14:paraId="4D1D9285" w14:textId="3324D409" w:rsidR="00A23F29" w:rsidRPr="00165AD1" w:rsidRDefault="00D154A2" w:rsidP="008605F6">
      <w:pPr>
        <w:jc w:val="both"/>
        <w:rPr>
          <w:b/>
        </w:rPr>
      </w:pPr>
      <w:r w:rsidRPr="00152220">
        <w:rPr>
          <w:b/>
        </w:rPr>
        <w:t xml:space="preserve">                                                                      </w:t>
      </w:r>
    </w:p>
    <w:p w14:paraId="26E73B4E" w14:textId="77777777" w:rsidR="00152220" w:rsidRPr="00165AD1" w:rsidRDefault="00152220" w:rsidP="008605F6">
      <w:pPr>
        <w:jc w:val="both"/>
        <w:rPr>
          <w:b/>
        </w:rPr>
      </w:pPr>
    </w:p>
    <w:p w14:paraId="51DDD532" w14:textId="6E73C387" w:rsidR="00635FAB" w:rsidRPr="00635FAB" w:rsidRDefault="008605F6" w:rsidP="00635FAB">
      <w:pPr>
        <w:pStyle w:val="ab"/>
        <w:spacing w:before="0" w:beforeAutospacing="0" w:after="0" w:afterAutospacing="0" w:line="288" w:lineRule="atLeast"/>
        <w:jc w:val="center"/>
        <w:rPr>
          <w:rFonts w:eastAsia="Times New Roman"/>
          <w:b/>
          <w:sz w:val="28"/>
          <w:szCs w:val="28"/>
        </w:rPr>
      </w:pPr>
      <w:r w:rsidRPr="00635FAB">
        <w:rPr>
          <w:b/>
          <w:sz w:val="28"/>
          <w:szCs w:val="28"/>
        </w:rPr>
        <w:t>О</w:t>
      </w:r>
      <w:r w:rsidR="002760BB" w:rsidRPr="00635FAB">
        <w:rPr>
          <w:b/>
          <w:sz w:val="28"/>
          <w:szCs w:val="28"/>
        </w:rPr>
        <w:t xml:space="preserve">б определении границ прилегающих территорий, </w:t>
      </w:r>
      <w:r w:rsidR="00635FAB" w:rsidRPr="00635FAB">
        <w:rPr>
          <w:b/>
          <w:sz w:val="28"/>
          <w:szCs w:val="28"/>
        </w:rPr>
        <w:t>на которых запрещ</w:t>
      </w:r>
      <w:r w:rsidR="00635FAB">
        <w:rPr>
          <w:b/>
          <w:sz w:val="28"/>
          <w:szCs w:val="28"/>
        </w:rPr>
        <w:t>ается розничная</w:t>
      </w:r>
      <w:r w:rsidR="00635FAB" w:rsidRPr="00635FAB">
        <w:rPr>
          <w:b/>
          <w:sz w:val="28"/>
          <w:szCs w:val="28"/>
        </w:rPr>
        <w:t xml:space="preserve"> торговля </w:t>
      </w:r>
      <w:r w:rsidR="00635FAB" w:rsidRPr="00635FAB">
        <w:rPr>
          <w:rFonts w:eastAsia="Times New Roman"/>
          <w:b/>
          <w:sz w:val="28"/>
          <w:szCs w:val="28"/>
        </w:rPr>
        <w:t xml:space="preserve">табачной продукцией или </w:t>
      </w:r>
      <w:proofErr w:type="spellStart"/>
      <w:r w:rsidR="00635FAB" w:rsidRPr="00635FAB">
        <w:rPr>
          <w:rFonts w:eastAsia="Times New Roman"/>
          <w:b/>
          <w:sz w:val="28"/>
          <w:szCs w:val="28"/>
        </w:rPr>
        <w:t>никотинсодержащей</w:t>
      </w:r>
      <w:proofErr w:type="spellEnd"/>
      <w:r w:rsidR="00635FAB" w:rsidRPr="00635FAB">
        <w:rPr>
          <w:rFonts w:eastAsia="Times New Roman"/>
          <w:b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635FAB" w:rsidRPr="00635FAB">
        <w:rPr>
          <w:rFonts w:eastAsia="Times New Roman"/>
          <w:b/>
          <w:sz w:val="28"/>
          <w:szCs w:val="28"/>
        </w:rPr>
        <w:t>никотинсодержащей</w:t>
      </w:r>
      <w:proofErr w:type="spellEnd"/>
      <w:r w:rsidR="00635FAB" w:rsidRPr="00635FAB">
        <w:rPr>
          <w:rFonts w:eastAsia="Times New Roman"/>
          <w:b/>
          <w:sz w:val="28"/>
          <w:szCs w:val="28"/>
        </w:rPr>
        <w:t xml:space="preserve"> продукции</w:t>
      </w:r>
    </w:p>
    <w:p w14:paraId="028AD05C" w14:textId="5572AF24" w:rsidR="00B52BA6" w:rsidRPr="00B52BA6" w:rsidRDefault="00B52BA6" w:rsidP="009406AC">
      <w:pPr>
        <w:jc w:val="center"/>
        <w:rPr>
          <w:b/>
        </w:rPr>
      </w:pPr>
    </w:p>
    <w:p w14:paraId="0F3928E9" w14:textId="77777777" w:rsidR="00A23F29" w:rsidRPr="00870AF6" w:rsidRDefault="00A23F29" w:rsidP="00EC7E01">
      <w:pPr>
        <w:jc w:val="both"/>
        <w:rPr>
          <w:b/>
        </w:rPr>
      </w:pPr>
    </w:p>
    <w:p w14:paraId="1EE32885" w14:textId="4A63C7BB" w:rsidR="00D5123C" w:rsidRPr="00667FBB" w:rsidRDefault="00D5123C" w:rsidP="00EF2F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FBB">
        <w:rPr>
          <w:rFonts w:ascii="Times New Roman" w:hAnsi="Times New Roman" w:cs="Times New Roman"/>
          <w:sz w:val="28"/>
          <w:szCs w:val="28"/>
        </w:rPr>
        <w:t xml:space="preserve">В </w:t>
      </w:r>
      <w:r w:rsidR="00F9184F"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23 февраля 2013 года </w:t>
      </w:r>
      <w:r w:rsidR="007B3DD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9184F">
        <w:rPr>
          <w:rFonts w:ascii="Times New Roman" w:hAnsi="Times New Roman" w:cs="Times New Roman"/>
          <w:sz w:val="28"/>
          <w:szCs w:val="28"/>
        </w:rPr>
        <w:t>№ 15-ФЗ «Об охране здоровья граждан</w:t>
      </w:r>
      <w:r w:rsidR="00F9184F" w:rsidRPr="00F9184F">
        <w:rPr>
          <w:rFonts w:ascii="Times New Roman" w:hAnsi="Times New Roman" w:cs="Times New Roman"/>
          <w:sz w:val="28"/>
          <w:szCs w:val="28"/>
        </w:rPr>
        <w:t xml:space="preserve"> от воздействия окружающего табачного дыма, последствий потребления табака или потребления </w:t>
      </w:r>
      <w:proofErr w:type="spellStart"/>
      <w:r w:rsidR="00F9184F" w:rsidRPr="00F9184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F9184F" w:rsidRPr="00F9184F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F9184F">
        <w:rPr>
          <w:rFonts w:ascii="Times New Roman" w:hAnsi="Times New Roman" w:cs="Times New Roman"/>
          <w:sz w:val="28"/>
          <w:szCs w:val="28"/>
        </w:rPr>
        <w:t>»</w:t>
      </w:r>
      <w:r w:rsidR="00152220" w:rsidRPr="00F9184F">
        <w:rPr>
          <w:rFonts w:ascii="Times New Roman" w:hAnsi="Times New Roman" w:cs="Times New Roman"/>
          <w:sz w:val="28"/>
          <w:szCs w:val="28"/>
        </w:rPr>
        <w:t>,</w:t>
      </w:r>
      <w:r w:rsidR="009733A5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7 сентября 2026 года № 1130 «</w:t>
      </w:r>
      <w:r w:rsidR="00631728" w:rsidRPr="00631728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631728" w:rsidRPr="0063172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631728" w:rsidRPr="00631728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631728" w:rsidRPr="0063172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631728" w:rsidRPr="00631728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631728">
        <w:rPr>
          <w:rFonts w:ascii="Times New Roman" w:hAnsi="Times New Roman" w:cs="Times New Roman"/>
          <w:sz w:val="28"/>
          <w:szCs w:val="28"/>
        </w:rPr>
        <w:t>»</w:t>
      </w:r>
      <w:r w:rsidR="00424989">
        <w:rPr>
          <w:rFonts w:ascii="Times New Roman" w:hAnsi="Times New Roman" w:cs="Times New Roman"/>
          <w:sz w:val="28"/>
          <w:szCs w:val="28"/>
        </w:rPr>
        <w:t xml:space="preserve"> </w:t>
      </w:r>
      <w:r w:rsidRPr="00667FBB">
        <w:rPr>
          <w:rFonts w:ascii="Times New Roman" w:hAnsi="Times New Roman" w:cs="Times New Roman"/>
          <w:sz w:val="28"/>
          <w:szCs w:val="28"/>
        </w:rPr>
        <w:t>на основании Устава городского округа город Дзержинск</w:t>
      </w:r>
      <w:r w:rsidR="00DF30BE">
        <w:rPr>
          <w:rFonts w:ascii="Times New Roman" w:hAnsi="Times New Roman" w:cs="Times New Roman"/>
          <w:sz w:val="28"/>
          <w:szCs w:val="28"/>
        </w:rPr>
        <w:t xml:space="preserve"> </w:t>
      </w:r>
      <w:r w:rsidRPr="00667FBB">
        <w:rPr>
          <w:rFonts w:ascii="Times New Roman" w:hAnsi="Times New Roman" w:cs="Times New Roman"/>
          <w:sz w:val="28"/>
          <w:szCs w:val="28"/>
        </w:rPr>
        <w:t>администрация города Дзержинска</w:t>
      </w:r>
    </w:p>
    <w:p w14:paraId="0B9640CC" w14:textId="77777777" w:rsidR="00D5123C" w:rsidRDefault="00D5123C" w:rsidP="00D5123C">
      <w:pPr>
        <w:pStyle w:val="ad"/>
        <w:widowControl w:val="0"/>
      </w:pPr>
    </w:p>
    <w:p w14:paraId="1E409AB8" w14:textId="77777777" w:rsidR="00D5123C" w:rsidRDefault="00D5123C" w:rsidP="00FB39A7">
      <w:pPr>
        <w:pStyle w:val="ad"/>
        <w:widowControl w:val="0"/>
        <w:jc w:val="left"/>
        <w:rPr>
          <w:b/>
        </w:rPr>
      </w:pPr>
      <w:r w:rsidRPr="00D5123C">
        <w:rPr>
          <w:b/>
        </w:rPr>
        <w:t>ПОСТАНОВЛЯЕТ:</w:t>
      </w:r>
    </w:p>
    <w:p w14:paraId="2F7C38B2" w14:textId="77777777" w:rsidR="00D5123C" w:rsidRPr="00D5123C" w:rsidRDefault="00D5123C" w:rsidP="00D5123C">
      <w:pPr>
        <w:pStyle w:val="ad"/>
        <w:widowControl w:val="0"/>
        <w:rPr>
          <w:b/>
        </w:rPr>
      </w:pPr>
    </w:p>
    <w:p w14:paraId="58DAB82D" w14:textId="2B7AC90D" w:rsidR="00EF2F05" w:rsidRPr="00EF2F05" w:rsidRDefault="00EF2F05" w:rsidP="00EF2F05">
      <w:pPr>
        <w:pStyle w:val="ad"/>
        <w:widowControl w:val="0"/>
        <w:numPr>
          <w:ilvl w:val="0"/>
          <w:numId w:val="8"/>
        </w:numPr>
        <w:ind w:left="0" w:firstLine="567"/>
      </w:pPr>
      <w:r w:rsidRPr="00EF2F05">
        <w:t xml:space="preserve">Определить границы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в которых непосредственно осуществляются соответствующие виды деятельности (далее – прилегающие территории), на которых запрещается розничная торговля табачной продукцией или </w:t>
      </w:r>
      <w:proofErr w:type="spellStart"/>
      <w:r w:rsidRPr="00EF2F05">
        <w:t>никотинсодержащей</w:t>
      </w:r>
      <w:proofErr w:type="spellEnd"/>
      <w:r w:rsidRPr="00EF2F05">
        <w:t xml:space="preserve"> продукцией, кальянами и устройствами для потребления </w:t>
      </w:r>
      <w:proofErr w:type="spellStart"/>
      <w:r w:rsidRPr="00EF2F05">
        <w:t>никотинсодержащей</w:t>
      </w:r>
      <w:proofErr w:type="spellEnd"/>
      <w:r w:rsidRPr="00EF2F05">
        <w:t xml:space="preserve"> продукции на территории </w:t>
      </w:r>
      <w:r>
        <w:t>городского округа город Дзержинск</w:t>
      </w:r>
      <w:r w:rsidRPr="00EF2F05">
        <w:t>, в размере 100 метров.</w:t>
      </w:r>
    </w:p>
    <w:p w14:paraId="59D86EE9" w14:textId="0729F957" w:rsidR="00EF2F05" w:rsidRPr="00EF2F05" w:rsidRDefault="00EF2F05" w:rsidP="00EF2F05">
      <w:pPr>
        <w:pStyle w:val="ad"/>
        <w:widowControl w:val="0"/>
        <w:ind w:firstLine="709"/>
      </w:pPr>
      <w:r>
        <w:t xml:space="preserve">2. </w:t>
      </w:r>
      <w:r w:rsidRPr="00EF2F05">
        <w:t xml:space="preserve">Расстояние, указанное в пункте 1 настоящего </w:t>
      </w:r>
      <w:r>
        <w:t>постановления</w:t>
      </w:r>
      <w:r w:rsidRPr="00EF2F05">
        <w:t xml:space="preserve">, определяется по </w:t>
      </w:r>
      <w:r>
        <w:t>прямой линии</w:t>
      </w:r>
      <w:r w:rsidRPr="00EF2F05">
        <w:t xml:space="preserve"> без учета рельефа территории, искусственных и естественных преград, следующим образом:</w:t>
      </w:r>
    </w:p>
    <w:p w14:paraId="5F23D54E" w14:textId="54DF6FA5" w:rsidR="00EF2F05" w:rsidRPr="00EF2F05" w:rsidRDefault="00AB1EBE" w:rsidP="00EF2F05">
      <w:pPr>
        <w:pStyle w:val="ad"/>
        <w:widowControl w:val="0"/>
        <w:ind w:firstLine="709"/>
      </w:pPr>
      <w:r>
        <w:t>1) п</w:t>
      </w:r>
      <w:r w:rsidR="00EF2F05" w:rsidRPr="00EF2F05">
        <w:t>ри наличии</w:t>
      </w:r>
      <w:r w:rsidR="00EF2F05">
        <w:t xml:space="preserve"> обособленной </w:t>
      </w:r>
      <w:r w:rsidR="00EF2F05" w:rsidRPr="00EF2F05">
        <w:t xml:space="preserve">территории, границы которой обозначены ограждением, прилегающей к зданию, строению, сооружению, помещению, указанным в пункте 1 настоящего </w:t>
      </w:r>
      <w:r w:rsidR="00951FE3">
        <w:t>постановления</w:t>
      </w:r>
      <w:r w:rsidR="00EF2F05" w:rsidRPr="00EF2F05">
        <w:t xml:space="preserve"> (далее – обособленная </w:t>
      </w:r>
      <w:r w:rsidR="00EF2F05" w:rsidRPr="00EF2F05">
        <w:lastRenderedPageBreak/>
        <w:t xml:space="preserve">территория), расстояние измеряется от </w:t>
      </w:r>
      <w:r w:rsidR="00EF2F05">
        <w:t>границы</w:t>
      </w:r>
      <w:r w:rsidR="00EF2F05" w:rsidRPr="00EF2F05">
        <w:t xml:space="preserve"> обособленн</w:t>
      </w:r>
      <w:r w:rsidR="00EF2F05">
        <w:t>ой</w:t>
      </w:r>
      <w:r w:rsidR="00EF2F05" w:rsidRPr="00EF2F05">
        <w:t xml:space="preserve"> территори</w:t>
      </w:r>
      <w:r w:rsidR="00EF2F05">
        <w:t>и</w:t>
      </w:r>
      <w:r w:rsidR="00EF2F05" w:rsidRPr="00EF2F05">
        <w:t xml:space="preserve"> до </w:t>
      </w:r>
      <w:r w:rsidR="00EF2F05">
        <w:t>ближайшей точки здания, в котором расположен</w:t>
      </w:r>
      <w:r>
        <w:t xml:space="preserve"> торговый объект</w:t>
      </w:r>
      <w:r w:rsidR="00AF74FF">
        <w:t>,</w:t>
      </w:r>
      <w:r w:rsidR="00C52DAE">
        <w:t xml:space="preserve"> </w:t>
      </w:r>
      <w:r w:rsidR="00951FE3">
        <w:t xml:space="preserve">или </w:t>
      </w:r>
      <w:r w:rsidR="00C52DAE">
        <w:t>нестационарн</w:t>
      </w:r>
      <w:r w:rsidR="00951FE3">
        <w:t>ого</w:t>
      </w:r>
      <w:r w:rsidR="00C52DAE">
        <w:t xml:space="preserve"> торгов</w:t>
      </w:r>
      <w:r w:rsidR="00951FE3">
        <w:t>ого</w:t>
      </w:r>
      <w:r w:rsidR="00C52DAE">
        <w:t xml:space="preserve"> объект</w:t>
      </w:r>
      <w:r w:rsidR="00951FE3">
        <w:t>а</w:t>
      </w:r>
      <w:r>
        <w:t>;</w:t>
      </w:r>
    </w:p>
    <w:p w14:paraId="7CBB0A6B" w14:textId="0A575EE0" w:rsidR="00EF2F05" w:rsidRPr="00EF2F05" w:rsidRDefault="00AB1EBE" w:rsidP="00EF2F05">
      <w:pPr>
        <w:pStyle w:val="ad"/>
        <w:widowControl w:val="0"/>
        <w:ind w:firstLine="709"/>
      </w:pPr>
      <w:r>
        <w:t>2) п</w:t>
      </w:r>
      <w:r w:rsidR="00EF2F05" w:rsidRPr="00EF2F05">
        <w:t xml:space="preserve">ри отсутствии обособленной территории расстояние измеряется от </w:t>
      </w:r>
      <w:r w:rsidR="00EF2F05">
        <w:t>границы</w:t>
      </w:r>
      <w:r w:rsidR="00EF2F05" w:rsidRPr="00EF2F05">
        <w:t xml:space="preserve"> здани</w:t>
      </w:r>
      <w:r w:rsidR="00EF2F05">
        <w:t>я</w:t>
      </w:r>
      <w:r w:rsidR="00EF2F05" w:rsidRPr="00EF2F05">
        <w:t>, строени</w:t>
      </w:r>
      <w:r w:rsidR="00EF2F05">
        <w:t>я</w:t>
      </w:r>
      <w:r w:rsidR="00EF2F05" w:rsidRPr="00EF2F05">
        <w:t>, сооружени</w:t>
      </w:r>
      <w:r w:rsidR="00EF2F05">
        <w:t>я</w:t>
      </w:r>
      <w:r w:rsidR="00EF2F05" w:rsidRPr="00EF2F05">
        <w:t>, указанны</w:t>
      </w:r>
      <w:r>
        <w:t>х</w:t>
      </w:r>
      <w:r w:rsidR="00EF2F05" w:rsidRPr="00EF2F05">
        <w:t xml:space="preserve"> в пункте 1 настоящего </w:t>
      </w:r>
      <w:r w:rsidR="00951FE3">
        <w:t>постановления</w:t>
      </w:r>
      <w:r w:rsidR="00EF2F05" w:rsidRPr="00EF2F05">
        <w:t xml:space="preserve">, до </w:t>
      </w:r>
      <w:r>
        <w:t>ближайшей точки здания, в котором расположен</w:t>
      </w:r>
      <w:r w:rsidRPr="00EF2F05">
        <w:t xml:space="preserve"> торговый объект</w:t>
      </w:r>
      <w:r w:rsidR="00AF74FF">
        <w:t>,</w:t>
      </w:r>
      <w:r w:rsidR="00951FE3">
        <w:t xml:space="preserve"> или</w:t>
      </w:r>
      <w:r w:rsidR="00F45F0B">
        <w:t xml:space="preserve"> нестационарн</w:t>
      </w:r>
      <w:r w:rsidR="004325AE">
        <w:t>ого</w:t>
      </w:r>
      <w:r w:rsidR="00F45F0B">
        <w:t xml:space="preserve"> торгов</w:t>
      </w:r>
      <w:r w:rsidR="004325AE">
        <w:t>ого</w:t>
      </w:r>
      <w:r w:rsidR="00951FE3">
        <w:t xml:space="preserve"> </w:t>
      </w:r>
      <w:r w:rsidR="00F45F0B">
        <w:t>объект</w:t>
      </w:r>
      <w:r w:rsidR="004325AE">
        <w:t>а</w:t>
      </w:r>
      <w:r w:rsidR="00EF2F05" w:rsidRPr="00EF2F05">
        <w:t>.</w:t>
      </w:r>
    </w:p>
    <w:p w14:paraId="1F76E585" w14:textId="1666B2D7" w:rsidR="00C263C4" w:rsidRPr="00933B72" w:rsidRDefault="00C263C4" w:rsidP="00637E4C">
      <w:pPr>
        <w:pStyle w:val="ad"/>
        <w:widowControl w:val="0"/>
        <w:ind w:firstLine="709"/>
      </w:pPr>
      <w:r>
        <w:t xml:space="preserve">2. </w:t>
      </w:r>
      <w:r w:rsidRPr="00026317">
        <w:t>Департаменту информационной политики и взаимодействия</w:t>
      </w:r>
      <w:r w:rsidR="004C0FEC">
        <w:t xml:space="preserve">               </w:t>
      </w:r>
      <w:r w:rsidR="00A100E5">
        <w:t xml:space="preserve">      </w:t>
      </w:r>
      <w:r w:rsidR="004C0FEC">
        <w:t xml:space="preserve"> </w:t>
      </w:r>
      <w:r w:rsidRPr="00026317">
        <w:t xml:space="preserve"> </w:t>
      </w:r>
      <w:r>
        <w:t>со средствами массовой информации опубликовать и разместить настоящее постановление в информационно-телекоммуникационной сети «Интернет» на сайте администрации города.</w:t>
      </w:r>
    </w:p>
    <w:p w14:paraId="2F4FD5F1" w14:textId="6A2F0BFF" w:rsidR="00D20920" w:rsidRDefault="009E7388" w:rsidP="00637E4C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33B72">
        <w:rPr>
          <w:szCs w:val="28"/>
        </w:rPr>
        <w:t>.</w:t>
      </w:r>
      <w:r w:rsidR="00A0655A">
        <w:rPr>
          <w:szCs w:val="28"/>
        </w:rPr>
        <w:t xml:space="preserve"> </w:t>
      </w:r>
      <w:r w:rsidR="0050222F">
        <w:rPr>
          <w:szCs w:val="28"/>
        </w:rPr>
        <w:t xml:space="preserve">Постановление вступает в силу </w:t>
      </w:r>
      <w:r w:rsidR="00FB39A7">
        <w:rPr>
          <w:szCs w:val="28"/>
        </w:rPr>
        <w:t>после</w:t>
      </w:r>
      <w:r w:rsidR="0050222F">
        <w:rPr>
          <w:szCs w:val="28"/>
        </w:rPr>
        <w:t xml:space="preserve"> </w:t>
      </w:r>
      <w:r w:rsidR="003916EF">
        <w:rPr>
          <w:szCs w:val="28"/>
        </w:rPr>
        <w:t>официального опубликования</w:t>
      </w:r>
      <w:r w:rsidR="00AF74FF">
        <w:rPr>
          <w:szCs w:val="28"/>
        </w:rPr>
        <w:t xml:space="preserve"> и распр</w:t>
      </w:r>
      <w:r w:rsidR="00617969">
        <w:rPr>
          <w:szCs w:val="28"/>
        </w:rPr>
        <w:t>о</w:t>
      </w:r>
      <w:r w:rsidR="00AF74FF">
        <w:rPr>
          <w:szCs w:val="28"/>
        </w:rPr>
        <w:t>страняет</w:t>
      </w:r>
      <w:r w:rsidR="00696ED2">
        <w:rPr>
          <w:szCs w:val="28"/>
          <w:lang w:val="en-US"/>
        </w:rPr>
        <w:t>c</w:t>
      </w:r>
      <w:r w:rsidR="00696ED2">
        <w:rPr>
          <w:szCs w:val="28"/>
        </w:rPr>
        <w:t>я на правоотношения, возникшие с 1 октября 2026 года</w:t>
      </w:r>
      <w:r w:rsidR="00FA7E7E">
        <w:rPr>
          <w:szCs w:val="28"/>
        </w:rPr>
        <w:t>.</w:t>
      </w:r>
    </w:p>
    <w:p w14:paraId="3E234CAB" w14:textId="576D32EB" w:rsidR="00CC742A" w:rsidRDefault="00A0655A" w:rsidP="00995E69">
      <w:pPr>
        <w:ind w:right="-1" w:firstLine="708"/>
        <w:jc w:val="both"/>
        <w:rPr>
          <w:b/>
          <w:szCs w:val="28"/>
        </w:rPr>
      </w:pPr>
      <w:r>
        <w:rPr>
          <w:szCs w:val="28"/>
        </w:rPr>
        <w:t xml:space="preserve">4. </w:t>
      </w:r>
      <w:r w:rsidR="001C4002" w:rsidRPr="008D27A2">
        <w:rPr>
          <w:szCs w:val="28"/>
        </w:rPr>
        <w:t xml:space="preserve">Контроль за исполнением постановления возложить на </w:t>
      </w:r>
      <w:r w:rsidR="004C0FEC">
        <w:t xml:space="preserve">заместителя главы администрации городского округа, курирующего вопросы экономического развития, инвестиций, </w:t>
      </w:r>
      <w:r w:rsidR="00995E69">
        <w:t xml:space="preserve">потребительского рынка и </w:t>
      </w:r>
      <w:r w:rsidR="00617969">
        <w:t>услуг</w:t>
      </w:r>
      <w:r w:rsidR="00995E69">
        <w:t>.</w:t>
      </w:r>
    </w:p>
    <w:p w14:paraId="6B411A14" w14:textId="3DACD4E3" w:rsidR="00FF5637" w:rsidRDefault="00FF5637" w:rsidP="007840ED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2A6FD378" w14:textId="77777777" w:rsidR="00951FE3" w:rsidRDefault="00951FE3" w:rsidP="007840ED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B9268ED" w14:textId="664CB12A" w:rsidR="00825294" w:rsidRPr="00820C5A" w:rsidRDefault="006A7845" w:rsidP="007840ED">
      <w:pPr>
        <w:pStyle w:val="ConsPlusNormal"/>
        <w:widowControl/>
        <w:ind w:firstLine="0"/>
        <w:rPr>
          <w:b/>
          <w:i/>
          <w:iCs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D76C1F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50222F" w:rsidRPr="00820C5A">
        <w:rPr>
          <w:rFonts w:ascii="Times New Roman" w:hAnsi="Times New Roman" w:cs="Times New Roman"/>
          <w:b/>
          <w:sz w:val="28"/>
          <w:szCs w:val="28"/>
        </w:rPr>
        <w:t xml:space="preserve"> города</w:t>
      </w:r>
      <w:r w:rsidR="0050222F" w:rsidRPr="00820C5A">
        <w:rPr>
          <w:rFonts w:ascii="Times New Roman" w:hAnsi="Times New Roman" w:cs="Times New Roman"/>
          <w:b/>
          <w:sz w:val="28"/>
          <w:szCs w:val="28"/>
        </w:rPr>
        <w:tab/>
      </w:r>
      <w:r w:rsidR="0050222F" w:rsidRPr="00820C5A">
        <w:rPr>
          <w:rFonts w:ascii="Times New Roman" w:hAnsi="Times New Roman" w:cs="Times New Roman"/>
          <w:b/>
          <w:sz w:val="28"/>
          <w:szCs w:val="28"/>
        </w:rPr>
        <w:tab/>
      </w:r>
      <w:r w:rsidR="0050222F" w:rsidRPr="00820C5A">
        <w:rPr>
          <w:rFonts w:ascii="Times New Roman" w:hAnsi="Times New Roman" w:cs="Times New Roman"/>
          <w:b/>
          <w:sz w:val="28"/>
          <w:szCs w:val="28"/>
        </w:rPr>
        <w:tab/>
      </w:r>
      <w:r w:rsidR="00E53D43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0513C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53D4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B3DD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bookmarkStart w:id="0" w:name="_GoBack"/>
      <w:bookmarkEnd w:id="0"/>
      <w:proofErr w:type="spellStart"/>
      <w:r w:rsidR="005C5DF5">
        <w:rPr>
          <w:rFonts w:ascii="Times New Roman" w:hAnsi="Times New Roman" w:cs="Times New Roman"/>
          <w:b/>
          <w:sz w:val="28"/>
          <w:szCs w:val="28"/>
        </w:rPr>
        <w:t>М.П.Клинков</w:t>
      </w:r>
      <w:proofErr w:type="spellEnd"/>
    </w:p>
    <w:sectPr w:rsidR="00825294" w:rsidRPr="00820C5A" w:rsidSect="007B3DD4">
      <w:headerReference w:type="default" r:id="rId8"/>
      <w:headerReference w:type="first" r:id="rId9"/>
      <w:pgSz w:w="11906" w:h="16838" w:code="9"/>
      <w:pgMar w:top="567" w:right="849" w:bottom="567" w:left="1701" w:header="567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A2D21" w14:textId="77777777" w:rsidR="00152220" w:rsidRDefault="00152220">
      <w:r>
        <w:separator/>
      </w:r>
    </w:p>
  </w:endnote>
  <w:endnote w:type="continuationSeparator" w:id="0">
    <w:p w14:paraId="7011432B" w14:textId="77777777" w:rsidR="00152220" w:rsidRDefault="00152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02915" w14:textId="77777777" w:rsidR="00152220" w:rsidRDefault="00152220">
      <w:r>
        <w:separator/>
      </w:r>
    </w:p>
  </w:footnote>
  <w:footnote w:type="continuationSeparator" w:id="0">
    <w:p w14:paraId="04E1E5B9" w14:textId="77777777" w:rsidR="00152220" w:rsidRDefault="00152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2791C" w14:textId="1BD80513" w:rsidR="00152220" w:rsidRDefault="00152220" w:rsidP="009E5504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2D406" w14:textId="53CE8E60" w:rsidR="00152220" w:rsidRDefault="00152220" w:rsidP="0080176B">
    <w:pPr>
      <w:pStyle w:val="a3"/>
      <w:tabs>
        <w:tab w:val="clear" w:pos="4677"/>
        <w:tab w:val="clear" w:pos="935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D496C4" wp14:editId="3DA8D803">
              <wp:simplePos x="0" y="0"/>
              <wp:positionH relativeFrom="page">
                <wp:posOffset>-8890</wp:posOffset>
              </wp:positionH>
              <wp:positionV relativeFrom="page">
                <wp:posOffset>362585</wp:posOffset>
              </wp:positionV>
              <wp:extent cx="7558405" cy="2829560"/>
              <wp:effectExtent l="0" t="0" r="0" b="0"/>
              <wp:wrapNone/>
              <wp:docPr id="4" name="Text Box 2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8405" cy="28295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36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AA9EC" w14:textId="77777777" w:rsidR="00152220" w:rsidRDefault="00152220" w:rsidP="00C41606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b/>
                              <w:noProof/>
                              <w:sz w:val="36"/>
                              <w:szCs w:val="36"/>
                            </w:rPr>
                            <w:drawing>
                              <wp:inline distT="0" distB="0" distL="0" distR="0" wp14:anchorId="51F9D5BF" wp14:editId="7889E829">
                                <wp:extent cx="525600" cy="792000"/>
                                <wp:effectExtent l="0" t="0" r="8255" b="8255"/>
                                <wp:docPr id="3" name="Рисунок 3" descr="O:\Герб\ГЕРБ для БЛАНКОВ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O:\Герб\ГЕРБ для БЛАНКОВ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5600" cy="79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F55A63E" w14:textId="77777777" w:rsidR="00152220" w:rsidRPr="008D4E9A" w:rsidRDefault="00152220" w:rsidP="008D4E9A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8D4E9A">
                            <w:rPr>
                              <w:b/>
                              <w:sz w:val="36"/>
                              <w:szCs w:val="36"/>
                            </w:rPr>
                            <w:t>Администраци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я</w:t>
                          </w:r>
                          <w:r w:rsidRPr="008D4E9A">
                            <w:rPr>
                              <w:b/>
                              <w:sz w:val="36"/>
                              <w:szCs w:val="36"/>
                            </w:rPr>
                            <w:t xml:space="preserve"> города Дзержинска</w:t>
                          </w:r>
                        </w:p>
                        <w:p w14:paraId="03D75465" w14:textId="77777777" w:rsidR="00152220" w:rsidRPr="000625FE" w:rsidRDefault="00152220" w:rsidP="008D4E9A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8D4E9A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76CD5F2F" w14:textId="77777777" w:rsidR="00152220" w:rsidRPr="00B95AF2" w:rsidRDefault="00152220" w:rsidP="000625FE">
                          <w:pPr>
                            <w:spacing w:before="240" w:line="264" w:lineRule="auto"/>
                            <w:jc w:val="center"/>
                            <w:rPr>
                              <w:b/>
                              <w:sz w:val="44"/>
                              <w:szCs w:val="44"/>
                            </w:rPr>
                          </w:pPr>
                          <w:r w:rsidRPr="00303299">
                            <w:rPr>
                              <w:b/>
                              <w:sz w:val="44"/>
                              <w:szCs w:val="44"/>
                            </w:rPr>
                            <w:t>ПОСТАНОВЛЕНИЕ</w:t>
                          </w:r>
                        </w:p>
                        <w:p w14:paraId="3FC98CA1" w14:textId="77777777" w:rsidR="00152220" w:rsidRDefault="00152220" w:rsidP="00C41606">
                          <w:pPr>
                            <w:spacing w:line="264" w:lineRule="auto"/>
                            <w:ind w:left="1985" w:right="-796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</w:p>
                        <w:p w14:paraId="3224CE63" w14:textId="77777777" w:rsidR="00152220" w:rsidRPr="00D774EF" w:rsidRDefault="00152220" w:rsidP="00303299">
                          <w:pPr>
                            <w:tabs>
                              <w:tab w:val="left" w:pos="-1134"/>
                              <w:tab w:val="left" w:pos="-851"/>
                            </w:tabs>
                            <w:spacing w:before="240"/>
                            <w:ind w:firstLine="1701"/>
                          </w:pPr>
                          <w:r w:rsidRPr="00B95AF2">
                            <w:t xml:space="preserve">от ___________________ </w:t>
                          </w:r>
                          <w:r>
                            <w:rPr>
                              <w:lang w:val="en-US"/>
                            </w:rPr>
                            <w:t xml:space="preserve">                                                                </w:t>
                          </w:r>
                          <w:r w:rsidRPr="00B95AF2">
                            <w:t>№ 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3D496C4" id="_x0000_t202" coordsize="21600,21600" o:spt="202" path="m,l,21600r21600,l21600,xe">
              <v:stroke joinstyle="miter"/>
              <v:path gradientshapeok="t" o:connecttype="rect"/>
            </v:shapetype>
            <v:shape id="Text Box 250" o:spid="_x0000_s1026" type="#_x0000_t202" style="position:absolute;margin-left:-.7pt;margin-top:28.55pt;width:595.15pt;height:222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" stroked="f">
              <v:fill opacity="23644f"/>
              <v:textbox inset="0,0,0,0">
                <w:txbxContent>
                  <w:p w14:paraId="54FAA9EC" w14:textId="77777777" w:rsidR="00152220" w:rsidRDefault="00152220" w:rsidP="00C41606">
                    <w:pPr>
                      <w:jc w:val="center"/>
                      <w:rPr>
                        <w:b/>
                        <w:sz w:val="36"/>
                        <w:szCs w:val="36"/>
                        <w:lang w:val="en-US"/>
                      </w:rPr>
                    </w:pPr>
                    <w:r>
                      <w:rPr>
                        <w:b/>
                        <w:noProof/>
                        <w:sz w:val="36"/>
                        <w:szCs w:val="36"/>
                      </w:rPr>
                      <w:drawing>
                        <wp:inline distT="0" distB="0" distL="0" distR="0" wp14:anchorId="51F9D5BF" wp14:editId="7889E829">
                          <wp:extent cx="525600" cy="792000"/>
                          <wp:effectExtent l="0" t="0" r="8255" b="8255"/>
                          <wp:docPr id="11" name="Рисунок 11" descr="O:\Герб\ГЕРБ для БЛАНКОВ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O:\Герб\ГЕРБ для БЛАНКОВ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5600" cy="79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F55A63E" w14:textId="77777777" w:rsidR="00152220" w:rsidRPr="008D4E9A" w:rsidRDefault="00152220" w:rsidP="008D4E9A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8D4E9A">
                      <w:rPr>
                        <w:b/>
                        <w:sz w:val="36"/>
                        <w:szCs w:val="36"/>
                      </w:rPr>
                      <w:t>Администраци</w:t>
                    </w:r>
                    <w:r>
                      <w:rPr>
                        <w:b/>
                        <w:sz w:val="36"/>
                        <w:szCs w:val="36"/>
                      </w:rPr>
                      <w:t>я</w:t>
                    </w:r>
                    <w:r w:rsidRPr="008D4E9A">
                      <w:rPr>
                        <w:b/>
                        <w:sz w:val="36"/>
                        <w:szCs w:val="36"/>
                      </w:rPr>
                      <w:t xml:space="preserve"> города Дзержинска</w:t>
                    </w:r>
                  </w:p>
                  <w:p w14:paraId="03D75465" w14:textId="77777777" w:rsidR="00152220" w:rsidRPr="000625FE" w:rsidRDefault="00152220" w:rsidP="008D4E9A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8D4E9A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76CD5F2F" w14:textId="77777777" w:rsidR="00152220" w:rsidRPr="00B95AF2" w:rsidRDefault="00152220" w:rsidP="000625FE">
                    <w:pPr>
                      <w:spacing w:before="240" w:line="264" w:lineRule="auto"/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303299">
                      <w:rPr>
                        <w:b/>
                        <w:sz w:val="44"/>
                        <w:szCs w:val="44"/>
                      </w:rPr>
                      <w:t>ПОСТАНОВЛЕНИЕ</w:t>
                    </w:r>
                  </w:p>
                  <w:p w14:paraId="3FC98CA1" w14:textId="77777777" w:rsidR="00152220" w:rsidRDefault="00152220" w:rsidP="00C41606">
                    <w:pPr>
                      <w:spacing w:line="264" w:lineRule="auto"/>
                      <w:ind w:left="1985" w:right="-796"/>
                      <w:jc w:val="center"/>
                      <w:rPr>
                        <w:sz w:val="15"/>
                        <w:szCs w:val="15"/>
                      </w:rPr>
                    </w:pPr>
                  </w:p>
                  <w:p w14:paraId="3224CE63" w14:textId="77777777" w:rsidR="00152220" w:rsidRPr="00D774EF" w:rsidRDefault="00152220" w:rsidP="00303299">
                    <w:pPr>
                      <w:tabs>
                        <w:tab w:val="left" w:pos="-1134"/>
                        <w:tab w:val="left" w:pos="-851"/>
                      </w:tabs>
                      <w:spacing w:before="240"/>
                      <w:ind w:firstLine="1701"/>
                    </w:pPr>
                    <w:r w:rsidRPr="00B95AF2">
                      <w:t xml:space="preserve">от ___________________ </w:t>
                    </w:r>
                    <w:r>
                      <w:rPr>
                        <w:lang w:val="en-US"/>
                      </w:rPr>
                      <w:t xml:space="preserve">                                                                </w:t>
                    </w:r>
                    <w:r w:rsidRPr="00B95AF2">
                      <w:t>№ 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7216" behindDoc="0" locked="0" layoutInCell="1" allowOverlap="1" wp14:anchorId="1173B9D8" wp14:editId="1FAD4346">
              <wp:simplePos x="0" y="0"/>
              <wp:positionH relativeFrom="column">
                <wp:posOffset>-1080135</wp:posOffset>
              </wp:positionH>
              <wp:positionV relativeFrom="paragraph">
                <wp:posOffset>-448310</wp:posOffset>
              </wp:positionV>
              <wp:extent cx="7560310" cy="2988310"/>
              <wp:effectExtent l="0" t="0" r="0" b="0"/>
              <wp:wrapNone/>
              <wp:docPr id="2" name="Полотно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43C12C5" id="Полотно 9" o:spid="_x0000_s1026" editas="canvas" style="position:absolute;margin-left:-85.05pt;margin-top:-35.3pt;width:595.3pt;height:235.3pt;z-index:251657216" coordsize="75603,29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29883;visibility:visible;mso-wrap-style:square">
                <v:fill o:detectmouseclick="t"/>
                <v:path o:connecttype="non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25050"/>
    <w:multiLevelType w:val="multilevel"/>
    <w:tmpl w:val="9DC643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089321D"/>
    <w:multiLevelType w:val="multilevel"/>
    <w:tmpl w:val="9EC45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1134F"/>
    <w:multiLevelType w:val="hybridMultilevel"/>
    <w:tmpl w:val="93464D20"/>
    <w:lvl w:ilvl="0" w:tplc="A900D2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A72796"/>
    <w:multiLevelType w:val="hybridMultilevel"/>
    <w:tmpl w:val="6B1A2932"/>
    <w:lvl w:ilvl="0" w:tplc="C1F694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EBE248C"/>
    <w:multiLevelType w:val="multilevel"/>
    <w:tmpl w:val="7862A51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i w:val="0"/>
      </w:rPr>
    </w:lvl>
  </w:abstractNum>
  <w:abstractNum w:abstractNumId="5" w15:restartNumberingAfterBreak="0">
    <w:nsid w:val="56FB2FCF"/>
    <w:multiLevelType w:val="hybridMultilevel"/>
    <w:tmpl w:val="A2648858"/>
    <w:lvl w:ilvl="0" w:tplc="77A6B86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4B5542"/>
    <w:multiLevelType w:val="hybridMultilevel"/>
    <w:tmpl w:val="48149F26"/>
    <w:lvl w:ilvl="0" w:tplc="49E65B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F55FF5"/>
    <w:multiLevelType w:val="multilevel"/>
    <w:tmpl w:val="E3CCA12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A3"/>
    <w:rsid w:val="00000FFE"/>
    <w:rsid w:val="0001118D"/>
    <w:rsid w:val="00011F67"/>
    <w:rsid w:val="00026317"/>
    <w:rsid w:val="000313EA"/>
    <w:rsid w:val="00040B7A"/>
    <w:rsid w:val="00041C0A"/>
    <w:rsid w:val="00042BA3"/>
    <w:rsid w:val="00044B3B"/>
    <w:rsid w:val="000513CE"/>
    <w:rsid w:val="00051A2D"/>
    <w:rsid w:val="00052511"/>
    <w:rsid w:val="00055CA5"/>
    <w:rsid w:val="00061B58"/>
    <w:rsid w:val="000625FE"/>
    <w:rsid w:val="0006278E"/>
    <w:rsid w:val="000646B2"/>
    <w:rsid w:val="000A2C67"/>
    <w:rsid w:val="000C4205"/>
    <w:rsid w:val="000E317C"/>
    <w:rsid w:val="00120C59"/>
    <w:rsid w:val="00145616"/>
    <w:rsid w:val="00147C4C"/>
    <w:rsid w:val="00152220"/>
    <w:rsid w:val="00156C1B"/>
    <w:rsid w:val="00165AD1"/>
    <w:rsid w:val="00176D0A"/>
    <w:rsid w:val="00185759"/>
    <w:rsid w:val="00187AE7"/>
    <w:rsid w:val="001A30B9"/>
    <w:rsid w:val="001B1734"/>
    <w:rsid w:val="001B3F5C"/>
    <w:rsid w:val="001B70E8"/>
    <w:rsid w:val="001C4002"/>
    <w:rsid w:val="001C42BA"/>
    <w:rsid w:val="001C4AD8"/>
    <w:rsid w:val="001D6F2D"/>
    <w:rsid w:val="001E4550"/>
    <w:rsid w:val="001E5228"/>
    <w:rsid w:val="001F6A2B"/>
    <w:rsid w:val="00213339"/>
    <w:rsid w:val="0022045B"/>
    <w:rsid w:val="00220CD1"/>
    <w:rsid w:val="00221953"/>
    <w:rsid w:val="002352E0"/>
    <w:rsid w:val="002401CA"/>
    <w:rsid w:val="002404DB"/>
    <w:rsid w:val="00244B0F"/>
    <w:rsid w:val="00263187"/>
    <w:rsid w:val="00273A67"/>
    <w:rsid w:val="002760BB"/>
    <w:rsid w:val="002774F4"/>
    <w:rsid w:val="00282448"/>
    <w:rsid w:val="00285EED"/>
    <w:rsid w:val="0028709A"/>
    <w:rsid w:val="002A531C"/>
    <w:rsid w:val="002C0301"/>
    <w:rsid w:val="002D6240"/>
    <w:rsid w:val="002E62E9"/>
    <w:rsid w:val="00301947"/>
    <w:rsid w:val="00303299"/>
    <w:rsid w:val="003053B7"/>
    <w:rsid w:val="003057F6"/>
    <w:rsid w:val="003178D4"/>
    <w:rsid w:val="00333631"/>
    <w:rsid w:val="00334E08"/>
    <w:rsid w:val="0034138F"/>
    <w:rsid w:val="00342F12"/>
    <w:rsid w:val="0034310A"/>
    <w:rsid w:val="003724AD"/>
    <w:rsid w:val="00377ACE"/>
    <w:rsid w:val="003916EF"/>
    <w:rsid w:val="003A3B4A"/>
    <w:rsid w:val="003A49DE"/>
    <w:rsid w:val="003B1382"/>
    <w:rsid w:val="003B75A6"/>
    <w:rsid w:val="003C32CC"/>
    <w:rsid w:val="003D411F"/>
    <w:rsid w:val="003E2F1F"/>
    <w:rsid w:val="003F2E88"/>
    <w:rsid w:val="003F675A"/>
    <w:rsid w:val="003F7DD5"/>
    <w:rsid w:val="00403ABB"/>
    <w:rsid w:val="00411547"/>
    <w:rsid w:val="00411C80"/>
    <w:rsid w:val="00416BDD"/>
    <w:rsid w:val="00417ECA"/>
    <w:rsid w:val="00424989"/>
    <w:rsid w:val="004325AE"/>
    <w:rsid w:val="00432846"/>
    <w:rsid w:val="00434216"/>
    <w:rsid w:val="00444B0B"/>
    <w:rsid w:val="00457D80"/>
    <w:rsid w:val="0046007C"/>
    <w:rsid w:val="00464334"/>
    <w:rsid w:val="004974D3"/>
    <w:rsid w:val="004A00F9"/>
    <w:rsid w:val="004B7FA8"/>
    <w:rsid w:val="004C0FEC"/>
    <w:rsid w:val="004D260F"/>
    <w:rsid w:val="004D5286"/>
    <w:rsid w:val="004D669B"/>
    <w:rsid w:val="004E05CE"/>
    <w:rsid w:val="004E29EC"/>
    <w:rsid w:val="004E583D"/>
    <w:rsid w:val="004F0882"/>
    <w:rsid w:val="005018A3"/>
    <w:rsid w:val="0050222F"/>
    <w:rsid w:val="005167E5"/>
    <w:rsid w:val="00531761"/>
    <w:rsid w:val="00532489"/>
    <w:rsid w:val="00564EAC"/>
    <w:rsid w:val="00573992"/>
    <w:rsid w:val="00574C55"/>
    <w:rsid w:val="00590722"/>
    <w:rsid w:val="005A5B2E"/>
    <w:rsid w:val="005B4182"/>
    <w:rsid w:val="005C5DF5"/>
    <w:rsid w:val="005D1041"/>
    <w:rsid w:val="005D7F91"/>
    <w:rsid w:val="005E1E7C"/>
    <w:rsid w:val="00600E88"/>
    <w:rsid w:val="00606C2B"/>
    <w:rsid w:val="0061592F"/>
    <w:rsid w:val="00617969"/>
    <w:rsid w:val="00625157"/>
    <w:rsid w:val="00631728"/>
    <w:rsid w:val="00635FAB"/>
    <w:rsid w:val="00637E4C"/>
    <w:rsid w:val="00644017"/>
    <w:rsid w:val="00646839"/>
    <w:rsid w:val="00646C9A"/>
    <w:rsid w:val="00646EDF"/>
    <w:rsid w:val="00647BCA"/>
    <w:rsid w:val="00667FBB"/>
    <w:rsid w:val="00674C97"/>
    <w:rsid w:val="00677F88"/>
    <w:rsid w:val="00690D18"/>
    <w:rsid w:val="00696ED2"/>
    <w:rsid w:val="006A7845"/>
    <w:rsid w:val="006A7DAD"/>
    <w:rsid w:val="006B02A3"/>
    <w:rsid w:val="006B6E28"/>
    <w:rsid w:val="006C24A1"/>
    <w:rsid w:val="006C4DD8"/>
    <w:rsid w:val="006E7C69"/>
    <w:rsid w:val="006F5442"/>
    <w:rsid w:val="00714443"/>
    <w:rsid w:val="007148DA"/>
    <w:rsid w:val="00725496"/>
    <w:rsid w:val="007315AD"/>
    <w:rsid w:val="007340D9"/>
    <w:rsid w:val="00742AC3"/>
    <w:rsid w:val="007711AD"/>
    <w:rsid w:val="007840ED"/>
    <w:rsid w:val="00791125"/>
    <w:rsid w:val="007B34DD"/>
    <w:rsid w:val="007B3DD4"/>
    <w:rsid w:val="007D7144"/>
    <w:rsid w:val="007E3214"/>
    <w:rsid w:val="0080176B"/>
    <w:rsid w:val="00803EF8"/>
    <w:rsid w:val="00805B3B"/>
    <w:rsid w:val="008070A7"/>
    <w:rsid w:val="008136B9"/>
    <w:rsid w:val="00820C5A"/>
    <w:rsid w:val="008235B9"/>
    <w:rsid w:val="00824572"/>
    <w:rsid w:val="00825294"/>
    <w:rsid w:val="00830F2D"/>
    <w:rsid w:val="00836402"/>
    <w:rsid w:val="00850265"/>
    <w:rsid w:val="008605F6"/>
    <w:rsid w:val="00866DAF"/>
    <w:rsid w:val="00870298"/>
    <w:rsid w:val="00881605"/>
    <w:rsid w:val="0088373C"/>
    <w:rsid w:val="008B11F4"/>
    <w:rsid w:val="008B2C7F"/>
    <w:rsid w:val="008D2C6E"/>
    <w:rsid w:val="008D4E9A"/>
    <w:rsid w:val="008E5E49"/>
    <w:rsid w:val="008F710D"/>
    <w:rsid w:val="0091010C"/>
    <w:rsid w:val="00914D28"/>
    <w:rsid w:val="0093373C"/>
    <w:rsid w:val="00933B72"/>
    <w:rsid w:val="009406AC"/>
    <w:rsid w:val="0094112E"/>
    <w:rsid w:val="009517FA"/>
    <w:rsid w:val="00951FE3"/>
    <w:rsid w:val="0095496E"/>
    <w:rsid w:val="00955E78"/>
    <w:rsid w:val="00962A60"/>
    <w:rsid w:val="00965915"/>
    <w:rsid w:val="009733A5"/>
    <w:rsid w:val="00994CDD"/>
    <w:rsid w:val="00995E69"/>
    <w:rsid w:val="009A0909"/>
    <w:rsid w:val="009A2E4F"/>
    <w:rsid w:val="009A716B"/>
    <w:rsid w:val="009A7B71"/>
    <w:rsid w:val="009B1359"/>
    <w:rsid w:val="009B60CC"/>
    <w:rsid w:val="009C6D15"/>
    <w:rsid w:val="009D445E"/>
    <w:rsid w:val="009E5504"/>
    <w:rsid w:val="009E7388"/>
    <w:rsid w:val="00A06466"/>
    <w:rsid w:val="00A0655A"/>
    <w:rsid w:val="00A100E5"/>
    <w:rsid w:val="00A136A9"/>
    <w:rsid w:val="00A23F29"/>
    <w:rsid w:val="00A26C8D"/>
    <w:rsid w:val="00A34417"/>
    <w:rsid w:val="00A34FA7"/>
    <w:rsid w:val="00A3712F"/>
    <w:rsid w:val="00A53301"/>
    <w:rsid w:val="00A56BFB"/>
    <w:rsid w:val="00A63AB7"/>
    <w:rsid w:val="00A76614"/>
    <w:rsid w:val="00A83C7F"/>
    <w:rsid w:val="00A83CCC"/>
    <w:rsid w:val="00A92B83"/>
    <w:rsid w:val="00A95123"/>
    <w:rsid w:val="00AB1EBE"/>
    <w:rsid w:val="00AD7C65"/>
    <w:rsid w:val="00AE47E2"/>
    <w:rsid w:val="00AE5C61"/>
    <w:rsid w:val="00AE671D"/>
    <w:rsid w:val="00AE68D7"/>
    <w:rsid w:val="00AF05ED"/>
    <w:rsid w:val="00AF74FF"/>
    <w:rsid w:val="00B14859"/>
    <w:rsid w:val="00B268C1"/>
    <w:rsid w:val="00B271B0"/>
    <w:rsid w:val="00B33BA4"/>
    <w:rsid w:val="00B34B87"/>
    <w:rsid w:val="00B52BA6"/>
    <w:rsid w:val="00B663D3"/>
    <w:rsid w:val="00B6686B"/>
    <w:rsid w:val="00B95AF2"/>
    <w:rsid w:val="00BA098D"/>
    <w:rsid w:val="00BA587D"/>
    <w:rsid w:val="00BB61A4"/>
    <w:rsid w:val="00BC2EDE"/>
    <w:rsid w:val="00BD14EA"/>
    <w:rsid w:val="00BD16A0"/>
    <w:rsid w:val="00BE5619"/>
    <w:rsid w:val="00BF1240"/>
    <w:rsid w:val="00BF6922"/>
    <w:rsid w:val="00C00787"/>
    <w:rsid w:val="00C05BCE"/>
    <w:rsid w:val="00C135AF"/>
    <w:rsid w:val="00C263C4"/>
    <w:rsid w:val="00C31201"/>
    <w:rsid w:val="00C349F6"/>
    <w:rsid w:val="00C37C01"/>
    <w:rsid w:val="00C41606"/>
    <w:rsid w:val="00C464B7"/>
    <w:rsid w:val="00C52DAE"/>
    <w:rsid w:val="00C672A0"/>
    <w:rsid w:val="00C74130"/>
    <w:rsid w:val="00C81050"/>
    <w:rsid w:val="00C924BB"/>
    <w:rsid w:val="00CA0C59"/>
    <w:rsid w:val="00CA7C75"/>
    <w:rsid w:val="00CA7E1E"/>
    <w:rsid w:val="00CC742A"/>
    <w:rsid w:val="00CE3CDA"/>
    <w:rsid w:val="00CE51D9"/>
    <w:rsid w:val="00CE663A"/>
    <w:rsid w:val="00D0102B"/>
    <w:rsid w:val="00D154A2"/>
    <w:rsid w:val="00D17AE1"/>
    <w:rsid w:val="00D20920"/>
    <w:rsid w:val="00D2261B"/>
    <w:rsid w:val="00D32F38"/>
    <w:rsid w:val="00D32F5C"/>
    <w:rsid w:val="00D33FFA"/>
    <w:rsid w:val="00D360BF"/>
    <w:rsid w:val="00D37140"/>
    <w:rsid w:val="00D50E47"/>
    <w:rsid w:val="00D5123C"/>
    <w:rsid w:val="00D573D9"/>
    <w:rsid w:val="00D63E75"/>
    <w:rsid w:val="00D64E81"/>
    <w:rsid w:val="00D74181"/>
    <w:rsid w:val="00D7645E"/>
    <w:rsid w:val="00D76C1F"/>
    <w:rsid w:val="00D774EF"/>
    <w:rsid w:val="00D92F29"/>
    <w:rsid w:val="00D93AAF"/>
    <w:rsid w:val="00D97B76"/>
    <w:rsid w:val="00DA2CD8"/>
    <w:rsid w:val="00DB50D7"/>
    <w:rsid w:val="00DC15C5"/>
    <w:rsid w:val="00DC5BF4"/>
    <w:rsid w:val="00DD054A"/>
    <w:rsid w:val="00DD7447"/>
    <w:rsid w:val="00DE609F"/>
    <w:rsid w:val="00DF20B4"/>
    <w:rsid w:val="00DF30BE"/>
    <w:rsid w:val="00DF3E1E"/>
    <w:rsid w:val="00DF62B9"/>
    <w:rsid w:val="00E116DA"/>
    <w:rsid w:val="00E20CB4"/>
    <w:rsid w:val="00E247C0"/>
    <w:rsid w:val="00E4176F"/>
    <w:rsid w:val="00E53D43"/>
    <w:rsid w:val="00E67240"/>
    <w:rsid w:val="00E732E3"/>
    <w:rsid w:val="00E74CCA"/>
    <w:rsid w:val="00E87F76"/>
    <w:rsid w:val="00EA0A04"/>
    <w:rsid w:val="00EA1C38"/>
    <w:rsid w:val="00EB6FDA"/>
    <w:rsid w:val="00EC7E01"/>
    <w:rsid w:val="00EC7E3E"/>
    <w:rsid w:val="00EF0626"/>
    <w:rsid w:val="00EF2F05"/>
    <w:rsid w:val="00F01A09"/>
    <w:rsid w:val="00F11912"/>
    <w:rsid w:val="00F17FA1"/>
    <w:rsid w:val="00F227E9"/>
    <w:rsid w:val="00F45F0B"/>
    <w:rsid w:val="00F57AC5"/>
    <w:rsid w:val="00F750B5"/>
    <w:rsid w:val="00F90BBB"/>
    <w:rsid w:val="00F9184F"/>
    <w:rsid w:val="00F97CC8"/>
    <w:rsid w:val="00FA7E7E"/>
    <w:rsid w:val="00FB39A7"/>
    <w:rsid w:val="00FB47E0"/>
    <w:rsid w:val="00FB79CA"/>
    <w:rsid w:val="00FD25D3"/>
    <w:rsid w:val="00FF0A04"/>
    <w:rsid w:val="00FF1EA1"/>
    <w:rsid w:val="00FF5637"/>
    <w:rsid w:val="00FF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529CA613"/>
  <w15:docId w15:val="{7E99C6F0-B26A-42D9-89B8-1D9BF87D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B87"/>
    <w:rPr>
      <w:sz w:val="28"/>
    </w:rPr>
  </w:style>
  <w:style w:type="paragraph" w:styleId="3">
    <w:name w:val="heading 3"/>
    <w:basedOn w:val="a"/>
    <w:link w:val="30"/>
    <w:uiPriority w:val="9"/>
    <w:qFormat/>
    <w:rsid w:val="00F750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3C7F"/>
    <w:pPr>
      <w:tabs>
        <w:tab w:val="center" w:pos="4677"/>
        <w:tab w:val="right" w:pos="9355"/>
      </w:tabs>
    </w:pPr>
    <w:rPr>
      <w:szCs w:val="28"/>
    </w:rPr>
  </w:style>
  <w:style w:type="paragraph" w:styleId="a5">
    <w:name w:val="footer"/>
    <w:basedOn w:val="a"/>
    <w:rsid w:val="00A83C7F"/>
    <w:pPr>
      <w:tabs>
        <w:tab w:val="center" w:pos="4677"/>
        <w:tab w:val="right" w:pos="9355"/>
      </w:tabs>
    </w:pPr>
    <w:rPr>
      <w:szCs w:val="28"/>
    </w:rPr>
  </w:style>
  <w:style w:type="table" w:styleId="a6">
    <w:name w:val="Table Grid"/>
    <w:basedOn w:val="a1"/>
    <w:rsid w:val="00A83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531761"/>
    <w:rPr>
      <w:color w:val="0000FF"/>
      <w:u w:val="single"/>
    </w:rPr>
  </w:style>
  <w:style w:type="paragraph" w:styleId="a8">
    <w:name w:val="Balloon Text"/>
    <w:basedOn w:val="a"/>
    <w:link w:val="a9"/>
    <w:rsid w:val="00273A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73A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273A67"/>
    <w:rPr>
      <w:sz w:val="28"/>
      <w:szCs w:val="28"/>
    </w:rPr>
  </w:style>
  <w:style w:type="character" w:styleId="aa">
    <w:name w:val="Emphasis"/>
    <w:basedOn w:val="a0"/>
    <w:qFormat/>
    <w:rsid w:val="00273A67"/>
    <w:rPr>
      <w:i/>
      <w:iCs/>
    </w:rPr>
  </w:style>
  <w:style w:type="paragraph" w:styleId="ab">
    <w:name w:val="Normal (Web)"/>
    <w:basedOn w:val="a"/>
    <w:uiPriority w:val="99"/>
    <w:unhideWhenUsed/>
    <w:rsid w:val="00AE47E2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c">
    <w:name w:val="List Paragraph"/>
    <w:basedOn w:val="a"/>
    <w:uiPriority w:val="99"/>
    <w:qFormat/>
    <w:rsid w:val="00B34B87"/>
    <w:pPr>
      <w:ind w:left="720"/>
      <w:contextualSpacing/>
    </w:pPr>
  </w:style>
  <w:style w:type="paragraph" w:customStyle="1" w:styleId="ConsPlusNormal">
    <w:name w:val="ConsPlusNormal"/>
    <w:rsid w:val="00B34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">
    <w:name w:val="Основной текст (4)_"/>
    <w:basedOn w:val="a0"/>
    <w:link w:val="40"/>
    <w:rsid w:val="00B34B87"/>
    <w:rPr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34B87"/>
    <w:pPr>
      <w:widowControl w:val="0"/>
      <w:shd w:val="clear" w:color="auto" w:fill="FFFFFF"/>
      <w:spacing w:line="0" w:lineRule="atLeast"/>
    </w:pPr>
    <w:rPr>
      <w:szCs w:val="28"/>
    </w:rPr>
  </w:style>
  <w:style w:type="character" w:customStyle="1" w:styleId="30">
    <w:name w:val="Заголовок 3 Знак"/>
    <w:basedOn w:val="a0"/>
    <w:link w:val="3"/>
    <w:uiPriority w:val="9"/>
    <w:rsid w:val="00F750B5"/>
    <w:rPr>
      <w:b/>
      <w:bCs/>
      <w:sz w:val="27"/>
      <w:szCs w:val="27"/>
    </w:rPr>
  </w:style>
  <w:style w:type="paragraph" w:customStyle="1" w:styleId="Default">
    <w:name w:val="Default"/>
    <w:rsid w:val="00933B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Знак Знак Знак1 Знак Знак Знак Знак Знак"/>
    <w:basedOn w:val="a"/>
    <w:rsid w:val="003F2E88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d">
    <w:name w:val="Body Text"/>
    <w:basedOn w:val="a"/>
    <w:link w:val="ae"/>
    <w:rsid w:val="00C31201"/>
    <w:pPr>
      <w:jc w:val="both"/>
    </w:pPr>
    <w:rPr>
      <w:szCs w:val="28"/>
    </w:rPr>
  </w:style>
  <w:style w:type="character" w:customStyle="1" w:styleId="ae">
    <w:name w:val="Основной текст Знак"/>
    <w:basedOn w:val="a0"/>
    <w:link w:val="ad"/>
    <w:rsid w:val="00C31201"/>
    <w:rPr>
      <w:sz w:val="28"/>
      <w:szCs w:val="28"/>
    </w:rPr>
  </w:style>
  <w:style w:type="paragraph" w:customStyle="1" w:styleId="ConsPlusTitle">
    <w:name w:val="ConsPlusTitle"/>
    <w:rsid w:val="00B52B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paragraph">
    <w:name w:val="paragraph"/>
    <w:basedOn w:val="a"/>
    <w:rsid w:val="0094112E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94112E"/>
  </w:style>
  <w:style w:type="character" w:customStyle="1" w:styleId="eop">
    <w:name w:val="eop"/>
    <w:basedOn w:val="a0"/>
    <w:rsid w:val="0094112E"/>
  </w:style>
  <w:style w:type="character" w:customStyle="1" w:styleId="spellingerror">
    <w:name w:val="spellingerror"/>
    <w:basedOn w:val="a0"/>
    <w:rsid w:val="00941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3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hipova_US\AppData\Local\Microsoft\Windows\Temporary%20Internet%20Files\Content.MSO\41772A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40661-DF94-43EA-B513-C6521E901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41772A16</Template>
  <TotalTime>125</TotalTime>
  <Pages>2</Pages>
  <Words>327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Дзержинска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Светлана</dc:creator>
  <cp:lastModifiedBy>Белякова Наталья Васильевна</cp:lastModifiedBy>
  <cp:revision>21</cp:revision>
  <cp:lastPrinted>2021-09-15T12:10:00Z</cp:lastPrinted>
  <dcterms:created xsi:type="dcterms:W3CDTF">2026-08-24T07:35:00Z</dcterms:created>
  <dcterms:modified xsi:type="dcterms:W3CDTF">2026-10-05T09:34:00Z</dcterms:modified>
</cp:coreProperties>
</file>